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79553" w14:textId="6E0B9FED" w:rsidR="00805058" w:rsidRPr="003614B0" w:rsidRDefault="003614B0" w:rsidP="00805058">
      <w:pPr>
        <w:rPr>
          <w:rFonts w:ascii="Times" w:hAnsi="Times"/>
          <w:b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DAHE/SSSD/</w:t>
      </w:r>
      <w:r w:rsidR="00E05F95">
        <w:rPr>
          <w:rFonts w:ascii="Times" w:hAnsi="Times"/>
          <w:b/>
          <w:sz w:val="24"/>
          <w:szCs w:val="24"/>
        </w:rPr>
        <w:t>Announcement (</w:t>
      </w:r>
      <w:r w:rsidR="00461E84">
        <w:rPr>
          <w:rFonts w:ascii="Times" w:hAnsi="Times"/>
          <w:b/>
          <w:sz w:val="24"/>
          <w:szCs w:val="24"/>
        </w:rPr>
        <w:t>03)202</w:t>
      </w:r>
      <w:r w:rsidR="00176770">
        <w:rPr>
          <w:rFonts w:ascii="Times" w:hAnsi="Times"/>
          <w:b/>
          <w:sz w:val="24"/>
          <w:szCs w:val="24"/>
        </w:rPr>
        <w:t>1-2022</w:t>
      </w:r>
      <w:r w:rsidR="00461E84">
        <w:rPr>
          <w:rFonts w:ascii="Times" w:hAnsi="Times"/>
          <w:b/>
          <w:sz w:val="24"/>
          <w:szCs w:val="24"/>
        </w:rPr>
        <w:t>/</w:t>
      </w:r>
      <w:r w:rsidR="00067A5A">
        <w:rPr>
          <w:rFonts w:ascii="Times" w:hAnsi="Times"/>
          <w:b/>
          <w:i/>
          <w:iCs/>
          <w:sz w:val="24"/>
          <w:szCs w:val="24"/>
        </w:rPr>
        <w:t>1466</w:t>
      </w:r>
      <w:r w:rsidR="00461E84" w:rsidRPr="00962FA4">
        <w:rPr>
          <w:rFonts w:ascii="Times" w:hAnsi="Times"/>
          <w:b/>
          <w:i/>
          <w:iCs/>
          <w:sz w:val="24"/>
          <w:szCs w:val="24"/>
        </w:rPr>
        <w:tab/>
      </w:r>
      <w:r w:rsidR="00461E84">
        <w:rPr>
          <w:rFonts w:ascii="Times" w:hAnsi="Times"/>
          <w:b/>
          <w:sz w:val="24"/>
          <w:szCs w:val="24"/>
        </w:rPr>
        <w:tab/>
      </w:r>
      <w:r w:rsidR="00461E84">
        <w:rPr>
          <w:rFonts w:ascii="Times" w:hAnsi="Times"/>
          <w:b/>
          <w:sz w:val="24"/>
          <w:szCs w:val="24"/>
        </w:rPr>
        <w:tab/>
      </w:r>
      <w:r w:rsidR="00461E84">
        <w:rPr>
          <w:rFonts w:ascii="Times" w:hAnsi="Times"/>
          <w:b/>
          <w:sz w:val="24"/>
          <w:szCs w:val="24"/>
        </w:rPr>
        <w:tab/>
      </w:r>
      <w:r w:rsidR="00461E84">
        <w:rPr>
          <w:rFonts w:ascii="Times" w:hAnsi="Times"/>
          <w:b/>
          <w:sz w:val="24"/>
          <w:szCs w:val="24"/>
        </w:rPr>
        <w:tab/>
        <w:t xml:space="preserve">           </w:t>
      </w:r>
      <w:r w:rsidR="00E05F95">
        <w:rPr>
          <w:rFonts w:ascii="Times" w:hAnsi="Times"/>
          <w:b/>
          <w:sz w:val="24"/>
          <w:szCs w:val="24"/>
        </w:rPr>
        <w:t xml:space="preserve">March </w:t>
      </w:r>
      <w:r w:rsidR="00461E84">
        <w:rPr>
          <w:rFonts w:ascii="Times" w:hAnsi="Times"/>
          <w:b/>
          <w:sz w:val="24"/>
          <w:szCs w:val="24"/>
        </w:rPr>
        <w:t>1</w:t>
      </w:r>
      <w:r w:rsidR="00087917">
        <w:rPr>
          <w:rFonts w:ascii="Times" w:hAnsi="Times"/>
          <w:b/>
          <w:sz w:val="24"/>
          <w:szCs w:val="24"/>
        </w:rPr>
        <w:t>4</w:t>
      </w:r>
      <w:r w:rsidR="00E05F95">
        <w:rPr>
          <w:rFonts w:ascii="Times" w:hAnsi="Times"/>
          <w:b/>
          <w:sz w:val="24"/>
          <w:szCs w:val="24"/>
        </w:rPr>
        <w:t>, 2022</w:t>
      </w:r>
    </w:p>
    <w:p w14:paraId="166A341A" w14:textId="43543C61" w:rsidR="003614B0" w:rsidRPr="00A42754" w:rsidRDefault="00A42754" w:rsidP="00A42754">
      <w:pPr>
        <w:pStyle w:val="NoSpacing"/>
        <w:spacing w:line="276" w:lineRule="auto"/>
        <w:jc w:val="both"/>
        <w:rPr>
          <w:rFonts w:ascii="Times" w:hAnsi="Times"/>
          <w:sz w:val="24"/>
          <w:szCs w:val="24"/>
        </w:rPr>
      </w:pPr>
      <w:r w:rsidRPr="00BD5AF2">
        <w:rPr>
          <w:rFonts w:ascii="Times" w:hAnsi="Times"/>
          <w:sz w:val="24"/>
          <w:szCs w:val="24"/>
        </w:rPr>
        <w:t>.</w:t>
      </w:r>
    </w:p>
    <w:p w14:paraId="6BBB9155" w14:textId="77777777" w:rsidR="00DA1063" w:rsidRDefault="00DA1063" w:rsidP="00DA1063">
      <w:pPr>
        <w:jc w:val="center"/>
        <w:rPr>
          <w:rFonts w:ascii="Times" w:hAnsi="Times"/>
          <w:b/>
          <w:sz w:val="24"/>
          <w:szCs w:val="24"/>
        </w:rPr>
      </w:pPr>
    </w:p>
    <w:p w14:paraId="4C840228" w14:textId="118B1F7E" w:rsidR="00DA1063" w:rsidRPr="003614B0" w:rsidRDefault="00DA1063" w:rsidP="00DA1063">
      <w:pPr>
        <w:jc w:val="center"/>
        <w:rPr>
          <w:rFonts w:ascii="Times" w:hAnsi="Times"/>
          <w:b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ONLINE APPLICATION FOR KING’S SCHOLARSHIP-2022</w:t>
      </w:r>
    </w:p>
    <w:p w14:paraId="7F53A972" w14:textId="77777777" w:rsidR="00DA1063" w:rsidRDefault="00DA1063" w:rsidP="00DA1063">
      <w:pPr>
        <w:jc w:val="both"/>
        <w:rPr>
          <w:rFonts w:ascii="Times" w:hAnsi="Times"/>
          <w:sz w:val="24"/>
          <w:szCs w:val="24"/>
        </w:rPr>
      </w:pPr>
      <w:r w:rsidRPr="003614B0">
        <w:rPr>
          <w:rFonts w:ascii="Times" w:hAnsi="Times"/>
          <w:sz w:val="24"/>
          <w:szCs w:val="24"/>
        </w:rPr>
        <w:t xml:space="preserve">The Department of Adult &amp; Higher Education, Ministry of Education </w:t>
      </w:r>
      <w:r>
        <w:rPr>
          <w:rFonts w:ascii="Times" w:hAnsi="Times"/>
          <w:sz w:val="24"/>
          <w:szCs w:val="24"/>
        </w:rPr>
        <w:t xml:space="preserve">in collaboration with the RCSC </w:t>
      </w:r>
      <w:r w:rsidRPr="003614B0">
        <w:rPr>
          <w:rFonts w:ascii="Times" w:hAnsi="Times"/>
          <w:sz w:val="24"/>
          <w:szCs w:val="24"/>
        </w:rPr>
        <w:t xml:space="preserve">is pleased to inform </w:t>
      </w:r>
      <w:r>
        <w:rPr>
          <w:rFonts w:ascii="Times" w:hAnsi="Times"/>
          <w:sz w:val="24"/>
          <w:szCs w:val="24"/>
        </w:rPr>
        <w:t xml:space="preserve">the availability of online link for undergraduate scholarship under the King’s scholarship at </w:t>
      </w:r>
      <w:hyperlink r:id="rId8" w:history="1">
        <w:r w:rsidRPr="001A655B">
          <w:rPr>
            <w:rStyle w:val="Hyperlink"/>
            <w:rFonts w:ascii="Times" w:hAnsi="Times"/>
            <w:sz w:val="24"/>
            <w:szCs w:val="24"/>
          </w:rPr>
          <w:t>www.education.gov.bt/</w:t>
        </w:r>
      </w:hyperlink>
      <w:r>
        <w:rPr>
          <w:rStyle w:val="Hyperlink"/>
          <w:rFonts w:ascii="Times" w:hAnsi="Times"/>
          <w:sz w:val="24"/>
          <w:szCs w:val="24"/>
        </w:rPr>
        <w:t xml:space="preserve"> </w:t>
      </w:r>
      <w:hyperlink r:id="rId9" w:history="1">
        <w:r w:rsidRPr="003614B0">
          <w:rPr>
            <w:rStyle w:val="Hyperlink"/>
            <w:rFonts w:ascii="Times" w:hAnsi="Times"/>
            <w:sz w:val="24"/>
            <w:szCs w:val="24"/>
          </w:rPr>
          <w:t>www.dahe.gov.bt</w:t>
        </w:r>
      </w:hyperlink>
      <w:r>
        <w:rPr>
          <w:rFonts w:ascii="Times" w:hAnsi="Times"/>
          <w:sz w:val="24"/>
          <w:szCs w:val="24"/>
        </w:rPr>
        <w:t>. As such, all</w:t>
      </w:r>
      <w:r w:rsidRPr="003614B0">
        <w:rPr>
          <w:rFonts w:ascii="Times" w:hAnsi="Times"/>
          <w:sz w:val="24"/>
          <w:szCs w:val="24"/>
        </w:rPr>
        <w:t xml:space="preserve"> </w:t>
      </w:r>
      <w:r>
        <w:rPr>
          <w:rFonts w:ascii="Times" w:hAnsi="Times"/>
          <w:sz w:val="24"/>
          <w:szCs w:val="24"/>
        </w:rPr>
        <w:t>class XII candidates of 2021 cohort (not repeaters) meeting the eligibility criteria are encouraged to apply from March 14 to April 08, 2022.</w:t>
      </w:r>
    </w:p>
    <w:p w14:paraId="4798705A" w14:textId="77777777" w:rsidR="00DA1063" w:rsidRDefault="00DA1063" w:rsidP="00DA1063">
      <w:pPr>
        <w:jc w:val="both"/>
        <w:rPr>
          <w:rFonts w:ascii="Times" w:hAnsi="Times"/>
          <w:sz w:val="24"/>
          <w:szCs w:val="24"/>
        </w:rPr>
      </w:pPr>
      <w:r w:rsidRPr="004C2A09">
        <w:rPr>
          <w:rFonts w:ascii="Times" w:hAnsi="Times"/>
          <w:sz w:val="24"/>
          <w:szCs w:val="24"/>
        </w:rPr>
        <w:t>The candidates</w:t>
      </w:r>
      <w:r>
        <w:rPr>
          <w:rFonts w:ascii="Times" w:hAnsi="Times"/>
          <w:sz w:val="24"/>
          <w:szCs w:val="24"/>
        </w:rPr>
        <w:t>;</w:t>
      </w:r>
    </w:p>
    <w:p w14:paraId="3E1B02F0" w14:textId="40365DDB" w:rsidR="00DA1063" w:rsidRPr="004C2A09" w:rsidRDefault="00DA1063" w:rsidP="00DA1063">
      <w:pPr>
        <w:pStyle w:val="ListParagraph"/>
        <w:numPr>
          <w:ilvl w:val="0"/>
          <w:numId w:val="11"/>
        </w:numPr>
        <w:jc w:val="both"/>
        <w:rPr>
          <w:rFonts w:ascii="Times" w:hAnsi="Times"/>
          <w:sz w:val="24"/>
          <w:szCs w:val="24"/>
        </w:rPr>
      </w:pPr>
      <w:r w:rsidRPr="004C2A09">
        <w:rPr>
          <w:rFonts w:ascii="Times" w:hAnsi="Times"/>
          <w:sz w:val="24"/>
          <w:szCs w:val="24"/>
        </w:rPr>
        <w:t xml:space="preserve"> </w:t>
      </w:r>
      <w:proofErr w:type="gramStart"/>
      <w:r w:rsidRPr="004C2A09">
        <w:rPr>
          <w:rFonts w:ascii="Times" w:hAnsi="Times"/>
          <w:sz w:val="24"/>
          <w:szCs w:val="24"/>
        </w:rPr>
        <w:t>must</w:t>
      </w:r>
      <w:proofErr w:type="gramEnd"/>
      <w:r w:rsidRPr="004C2A09">
        <w:rPr>
          <w:rFonts w:ascii="Times" w:hAnsi="Times"/>
          <w:sz w:val="24"/>
          <w:szCs w:val="24"/>
        </w:rPr>
        <w:t xml:space="preserve"> mandatorily fill in all the details mentioned in the google application form</w:t>
      </w:r>
      <w:r w:rsidR="00026EB0">
        <w:rPr>
          <w:rFonts w:ascii="Times" w:hAnsi="Times"/>
          <w:sz w:val="24"/>
          <w:szCs w:val="24"/>
        </w:rPr>
        <w:t xml:space="preserve"> attached herein</w:t>
      </w:r>
      <w:r w:rsidRPr="004C2A09">
        <w:rPr>
          <w:rFonts w:ascii="Times" w:hAnsi="Times"/>
          <w:sz w:val="24"/>
          <w:szCs w:val="24"/>
        </w:rPr>
        <w:t xml:space="preserve">. </w:t>
      </w:r>
    </w:p>
    <w:p w14:paraId="2D4C8DA7" w14:textId="77777777" w:rsidR="00DA1063" w:rsidRPr="003614B0" w:rsidRDefault="00DA1063" w:rsidP="00DA1063">
      <w:pPr>
        <w:pStyle w:val="ListParagraph"/>
        <w:numPr>
          <w:ilvl w:val="0"/>
          <w:numId w:val="11"/>
        </w:numPr>
        <w:spacing w:after="0" w:line="240" w:lineRule="auto"/>
        <w:contextualSpacing/>
        <w:jc w:val="both"/>
        <w:rPr>
          <w:rFonts w:ascii="Times" w:hAnsi="Times"/>
          <w:sz w:val="24"/>
          <w:szCs w:val="24"/>
        </w:rPr>
      </w:pPr>
      <w:proofErr w:type="gramStart"/>
      <w:r>
        <w:rPr>
          <w:rFonts w:ascii="Times" w:hAnsi="Times"/>
          <w:sz w:val="24"/>
          <w:szCs w:val="24"/>
        </w:rPr>
        <w:t>must</w:t>
      </w:r>
      <w:proofErr w:type="gramEnd"/>
      <w:r>
        <w:rPr>
          <w:rFonts w:ascii="Times" w:hAnsi="Times"/>
          <w:sz w:val="24"/>
          <w:szCs w:val="24"/>
        </w:rPr>
        <w:t xml:space="preserve"> refer the announcement on King’s Scholarship made earlier by RCSC on February 18, 2022 for eligibility and other requirements.</w:t>
      </w:r>
    </w:p>
    <w:p w14:paraId="6CE2F8B0" w14:textId="77777777" w:rsidR="00DA1063" w:rsidRPr="003614B0" w:rsidRDefault="00DA1063" w:rsidP="00DA1063">
      <w:pPr>
        <w:jc w:val="both"/>
        <w:rPr>
          <w:rFonts w:ascii="Times" w:hAnsi="Times"/>
          <w:sz w:val="24"/>
          <w:szCs w:val="24"/>
        </w:rPr>
      </w:pPr>
      <w:bookmarkStart w:id="0" w:name="_GoBack"/>
      <w:bookmarkEnd w:id="0"/>
    </w:p>
    <w:p w14:paraId="761DFC5B" w14:textId="5A6B5A8B" w:rsidR="00600176" w:rsidRDefault="00DA1063" w:rsidP="00DA1063">
      <w:pPr>
        <w:pStyle w:val="NoSpacing"/>
        <w:spacing w:line="276" w:lineRule="auto"/>
        <w:jc w:val="both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For details, you may like to contact; 02-332101/346848/335833</w:t>
      </w:r>
    </w:p>
    <w:p w14:paraId="2143F0E7" w14:textId="77777777" w:rsidR="00DA1063" w:rsidRDefault="00DA1063" w:rsidP="00DA1063">
      <w:pPr>
        <w:pStyle w:val="NoSpacing"/>
        <w:spacing w:line="276" w:lineRule="auto"/>
        <w:jc w:val="both"/>
        <w:rPr>
          <w:rFonts w:ascii="Times" w:hAnsi="Times"/>
          <w:sz w:val="24"/>
          <w:szCs w:val="24"/>
        </w:rPr>
      </w:pPr>
    </w:p>
    <w:p w14:paraId="467D9660" w14:textId="77777777" w:rsidR="00DA1063" w:rsidRDefault="00DA1063" w:rsidP="00DA1063">
      <w:pPr>
        <w:pStyle w:val="NoSpacing"/>
        <w:spacing w:line="276" w:lineRule="auto"/>
        <w:jc w:val="both"/>
        <w:rPr>
          <w:rFonts w:ascii="Times" w:hAnsi="Times"/>
          <w:sz w:val="24"/>
          <w:szCs w:val="24"/>
        </w:rPr>
      </w:pPr>
    </w:p>
    <w:p w14:paraId="5AFEAD27" w14:textId="12121951" w:rsidR="00DA1063" w:rsidRDefault="00DA1063" w:rsidP="00DA1063">
      <w:pPr>
        <w:pStyle w:val="NoSpacing"/>
        <w:spacing w:line="276" w:lineRule="auto"/>
        <w:jc w:val="both"/>
        <w:rPr>
          <w:rFonts w:ascii="Times" w:hAnsi="Times"/>
          <w:b/>
          <w:bCs/>
          <w:sz w:val="24"/>
          <w:szCs w:val="24"/>
        </w:rPr>
      </w:pPr>
      <w:proofErr w:type="spellStart"/>
      <w:r w:rsidRPr="00DA1063">
        <w:rPr>
          <w:rFonts w:ascii="Times" w:hAnsi="Times"/>
          <w:b/>
          <w:bCs/>
          <w:sz w:val="24"/>
          <w:szCs w:val="24"/>
        </w:rPr>
        <w:t>Ofttg</w:t>
      </w:r>
      <w:proofErr w:type="spellEnd"/>
      <w:r w:rsidRPr="00DA1063">
        <w:rPr>
          <w:rFonts w:ascii="Times" w:hAnsi="Times"/>
          <w:b/>
          <w:bCs/>
          <w:sz w:val="24"/>
          <w:szCs w:val="24"/>
        </w:rPr>
        <w:t xml:space="preserve"> Director</w:t>
      </w:r>
    </w:p>
    <w:p w14:paraId="5B61E65B" w14:textId="55CF1829" w:rsidR="00DA1063" w:rsidRPr="00DA1063" w:rsidRDefault="00DA1063" w:rsidP="00DA1063">
      <w:pPr>
        <w:pStyle w:val="NoSpacing"/>
        <w:spacing w:line="276" w:lineRule="auto"/>
        <w:jc w:val="both"/>
        <w:rPr>
          <w:rFonts w:ascii="Times" w:hAnsi="Times"/>
          <w:b/>
          <w:bCs/>
          <w:sz w:val="24"/>
          <w:szCs w:val="24"/>
        </w:rPr>
      </w:pPr>
      <w:r>
        <w:rPr>
          <w:rFonts w:ascii="Times" w:hAnsi="Times"/>
          <w:b/>
          <w:bCs/>
          <w:sz w:val="24"/>
          <w:szCs w:val="24"/>
        </w:rPr>
        <w:t>DAHE</w:t>
      </w:r>
    </w:p>
    <w:sectPr w:rsidR="00DA1063" w:rsidRPr="00DA1063" w:rsidSect="00F1120F">
      <w:headerReference w:type="default" r:id="rId10"/>
      <w:footerReference w:type="even" r:id="rId11"/>
      <w:footerReference w:type="default" r:id="rId12"/>
      <w:pgSz w:w="11907" w:h="16839" w:code="9"/>
      <w:pgMar w:top="1440" w:right="708" w:bottom="993" w:left="993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5F029" w14:textId="77777777" w:rsidR="009B6ACE" w:rsidRDefault="009B6ACE" w:rsidP="00D84B7C">
      <w:pPr>
        <w:spacing w:after="0" w:line="240" w:lineRule="auto"/>
      </w:pPr>
      <w:r>
        <w:separator/>
      </w:r>
    </w:p>
  </w:endnote>
  <w:endnote w:type="continuationSeparator" w:id="0">
    <w:p w14:paraId="20E56E8A" w14:textId="77777777" w:rsidR="009B6ACE" w:rsidRDefault="009B6ACE" w:rsidP="00D8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suig_03">
    <w:altName w:val="Times New Roman"/>
    <w:charset w:val="00"/>
    <w:family w:val="auto"/>
    <w:pitch w:val="variable"/>
    <w:sig w:usb0="00000003" w:usb1="00000000" w:usb2="0000004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24A61C" w14:textId="77777777" w:rsidR="00303FAB" w:rsidRDefault="00303FAB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0F291" w14:textId="77777777" w:rsidR="00303FAB" w:rsidRDefault="009B6ACE">
    <w:pPr>
      <w:pStyle w:val="Footer"/>
    </w:pPr>
    <w:r>
      <w:rPr>
        <w:noProof/>
      </w:rPr>
      <w:pict w14:anchorId="1E746E3E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4" o:spid="_x0000_s2050" type="#_x0000_t32" style="position:absolute;margin-left:-32.7pt;margin-top:8.8pt;width:546.75pt;height:1.5pt;flip: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">
          <o:lock v:ext="edit" shapetype="f"/>
        </v:shape>
      </w:pict>
    </w:r>
    <w:r>
      <w:rPr>
        <w:noProof/>
      </w:rPr>
      <w:pict w14:anchorId="73B61112"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49" type="#_x0000_t202" style="position:absolute;margin-left:-70.05pt;margin-top:1pt;width:602.4pt;height:31.3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" stroked="f">
          <v:path arrowok="t"/>
          <v:textbox style="mso-next-textbox:#Text Box 9">
            <w:txbxContent>
              <w:p w14:paraId="2B8CC6EA" w14:textId="77777777" w:rsidR="00303FAB" w:rsidRDefault="00303FAB" w:rsidP="00272288">
                <w:pPr>
                  <w:spacing w:after="0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52B7CD62" w14:textId="06E3B0AC" w:rsidR="00303FAB" w:rsidRPr="00606609" w:rsidRDefault="00303FAB" w:rsidP="00272288">
                <w:pPr>
                  <w:spacing w:after="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</w:t>
                </w:r>
                <w:r w:rsidRPr="00381F69">
                  <w:rPr>
                    <w:rFonts w:ascii="Arial" w:hAnsi="Arial" w:cs="Arial"/>
                    <w:sz w:val="18"/>
                    <w:szCs w:val="18"/>
                  </w:rPr>
                  <w:t xml:space="preserve">Post Box No.: </w:t>
                </w:r>
                <w:r w:rsidRPr="00381F69">
                  <w:rPr>
                    <w:rFonts w:ascii="Arial" w:hAnsi="Arial" w:cs="Arial"/>
                    <w:b/>
                    <w:sz w:val="18"/>
                    <w:szCs w:val="18"/>
                  </w:rPr>
                  <w:t>156</w:t>
                </w:r>
                <w:r w:rsidRPr="00381F69">
                  <w:rPr>
                    <w:rFonts w:ascii="Arial" w:hAnsi="Arial" w:cs="Arial"/>
                    <w:sz w:val="18"/>
                    <w:szCs w:val="18"/>
                  </w:rPr>
                  <w:t xml:space="preserve">    </w:t>
                </w:r>
                <w:proofErr w:type="spellStart"/>
                <w:r w:rsidRPr="00381F69">
                  <w:rPr>
                    <w:rFonts w:ascii="Arial" w:hAnsi="Arial" w:cs="Arial"/>
                    <w:sz w:val="18"/>
                    <w:szCs w:val="18"/>
                  </w:rPr>
                  <w:t>Namgaychholing</w:t>
                </w:r>
                <w:proofErr w:type="spellEnd"/>
                <w:r w:rsidRPr="00381F69">
                  <w:rPr>
                    <w:rFonts w:ascii="Arial" w:hAnsi="Arial" w:cs="Arial"/>
                    <w:sz w:val="18"/>
                    <w:szCs w:val="18"/>
                  </w:rPr>
                  <w:t xml:space="preserve">, </w:t>
                </w:r>
                <w:r w:rsidRPr="00381F69">
                  <w:rPr>
                    <w:rFonts w:ascii="Arial" w:hAnsi="Arial" w:cs="Arial"/>
                    <w:sz w:val="18"/>
                    <w:szCs w:val="18"/>
                    <w:lang w:eastAsia="zh-TW"/>
                  </w:rPr>
                  <w:t xml:space="preserve">Thimphu, Bhutan, Tel: +975 2 </w:t>
                </w:r>
                <w:r>
                  <w:rPr>
                    <w:rFonts w:ascii="Arial" w:hAnsi="Arial" w:cs="Arial"/>
                    <w:sz w:val="18"/>
                    <w:szCs w:val="18"/>
                    <w:lang w:eastAsia="zh-TW"/>
                  </w:rPr>
                  <w:t>346848/</w:t>
                </w:r>
                <w:r w:rsidRPr="00381F69">
                  <w:rPr>
                    <w:rFonts w:ascii="Arial" w:hAnsi="Arial" w:cs="Arial"/>
                    <w:sz w:val="18"/>
                    <w:szCs w:val="18"/>
                    <w:lang w:eastAsia="zh-TW"/>
                  </w:rPr>
                  <w:t xml:space="preserve">335833 Telefax: +975 2 332101; </w:t>
                </w:r>
                <w:hyperlink r:id="rId1" w:history="1">
                  <w:r w:rsidRPr="00381F69">
                    <w:rPr>
                      <w:rStyle w:val="Hyperlink"/>
                      <w:rFonts w:ascii="Arial" w:hAnsi="Arial" w:cs="Arial"/>
                      <w:sz w:val="18"/>
                      <w:szCs w:val="18"/>
                      <w:u w:val="none"/>
                      <w:lang w:eastAsia="zh-TW"/>
                    </w:rPr>
                    <w:t>www.education.gov.bt</w:t>
                  </w:r>
                </w:hyperlink>
              </w:p>
              <w:p w14:paraId="704F024A" w14:textId="77777777" w:rsidR="00303FAB" w:rsidRPr="003643B6" w:rsidRDefault="00303FAB" w:rsidP="000D2824">
                <w:pPr>
                  <w:spacing w:after="0"/>
                  <w:jc w:val="center"/>
                  <w:rPr>
                    <w:rFonts w:ascii="Arial" w:hAnsi="Arial" w:cs="Arial"/>
                    <w:sz w:val="14"/>
                    <w:szCs w:val="14"/>
                    <w:lang w:eastAsia="zh-TW"/>
                  </w:rPr>
                </w:pPr>
              </w:p>
              <w:p w14:paraId="2217BAFC" w14:textId="77777777" w:rsidR="00303FAB" w:rsidRPr="003643B6" w:rsidRDefault="00303FAB">
                <w:pPr>
                  <w:rPr>
                    <w:sz w:val="14"/>
                    <w:szCs w:val="14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F41B29" w14:textId="77777777" w:rsidR="009B6ACE" w:rsidRDefault="009B6ACE" w:rsidP="00D84B7C">
      <w:pPr>
        <w:spacing w:after="0" w:line="240" w:lineRule="auto"/>
      </w:pPr>
      <w:r>
        <w:separator/>
      </w:r>
    </w:p>
  </w:footnote>
  <w:footnote w:type="continuationSeparator" w:id="0">
    <w:p w14:paraId="0FB5157E" w14:textId="77777777" w:rsidR="009B6ACE" w:rsidRDefault="009B6ACE" w:rsidP="00D84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4C256" w14:textId="77777777" w:rsidR="00303FAB" w:rsidRDefault="00303FAB" w:rsidP="00A27E66">
    <w:pPr>
      <w:spacing w:after="0"/>
      <w:rPr>
        <w:rFonts w:ascii="Tsuig_03" w:hAnsi="Tsuig_03" w:cs="Tsuig_03"/>
        <w:sz w:val="72"/>
        <w:szCs w:val="72"/>
      </w:rPr>
    </w:pPr>
    <w:r>
      <w:rPr>
        <w:rFonts w:ascii="Tsuig_03" w:hAnsi="Tsuig_03" w:cs="Tsuig_03"/>
        <w:noProof/>
        <w:sz w:val="72"/>
        <w:szCs w:val="72"/>
        <w:lang w:bidi="bo-CN"/>
      </w:rPr>
      <w:drawing>
        <wp:inline distT="0" distB="0" distL="0" distR="0" wp14:anchorId="3FB51FD0" wp14:editId="22924CE6">
          <wp:extent cx="1069788" cy="102945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ransparent-logo_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959" cy="1073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A3866">
      <w:rPr>
        <w:rFonts w:ascii="Tsuig_03" w:hAnsi="Tsuig_03" w:cs="Tsuig_03"/>
        <w:noProof/>
        <w:sz w:val="72"/>
        <w:szCs w:val="72"/>
        <w:lang w:bidi="bo-CN"/>
      </w:rPr>
      <w:drawing>
        <wp:anchor distT="0" distB="0" distL="114300" distR="114300" simplePos="0" relativeHeight="251663360" behindDoc="0" locked="0" layoutInCell="1" allowOverlap="1" wp14:anchorId="619CE154" wp14:editId="5A7D422F">
          <wp:simplePos x="0" y="0"/>
          <wp:positionH relativeFrom="column">
            <wp:posOffset>5366385</wp:posOffset>
          </wp:positionH>
          <wp:positionV relativeFrom="paragraph">
            <wp:posOffset>127299</wp:posOffset>
          </wp:positionV>
          <wp:extent cx="1162769" cy="1000664"/>
          <wp:effectExtent l="19050" t="0" r="0" b="0"/>
          <wp:wrapSquare wrapText="bothSides"/>
          <wp:docPr id="2" name="Picture 4" descr="http://www.education.gov.bt/documents/10180/11838/education.jpg/8e43e4d9-e538-48d6-b147-26d9e1cad71d?t=1437965774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education.gov.bt/documents/10180/11838/education.jpg/8e43e4d9-e538-48d6-b147-26d9e1cad71d?t=143796577430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82751" t="9259" b="8333"/>
                  <a:stretch>
                    <a:fillRect/>
                  </a:stretch>
                </pic:blipFill>
                <pic:spPr bwMode="auto">
                  <a:xfrm>
                    <a:off x="0" y="0"/>
                    <a:ext cx="1162769" cy="10006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6ACE">
      <w:rPr>
        <w:rFonts w:ascii="Tsuig_03" w:hAnsi="Tsuig_03" w:cs="Tsuig_03"/>
        <w:noProof/>
        <w:sz w:val="72"/>
        <w:szCs w:val="72"/>
      </w:rPr>
      <w:pict w14:anchorId="1260E9C8"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2" type="#_x0000_t202" style="position:absolute;margin-left:95.8pt;margin-top:38.45pt;width:294.8pt;height:62.15pt;z-index:251655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" stroked="f">
          <v:path arrowok="t"/>
          <v:textbox style="mso-next-textbox:#Text Box 8">
            <w:txbxContent>
              <w:p w14:paraId="2AB9C37F" w14:textId="77777777" w:rsidR="00303FAB" w:rsidRPr="003643B6" w:rsidRDefault="00303FAB" w:rsidP="003643B6">
                <w:pPr>
                  <w:spacing w:after="0" w:line="240" w:lineRule="auto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3643B6">
                  <w:rPr>
                    <w:rFonts w:ascii="Arial" w:hAnsi="Arial" w:cs="Arial"/>
                    <w:sz w:val="24"/>
                    <w:szCs w:val="24"/>
                  </w:rPr>
                  <w:t>Royal Government of Bhutan</w:t>
                </w:r>
              </w:p>
              <w:p w14:paraId="338D9E9A" w14:textId="77777777" w:rsidR="00303FAB" w:rsidRDefault="00303FAB" w:rsidP="003643B6">
                <w:pPr>
                  <w:spacing w:after="0" w:line="240" w:lineRule="auto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3643B6">
                  <w:rPr>
                    <w:rFonts w:ascii="Arial" w:hAnsi="Arial" w:cs="Arial"/>
                    <w:sz w:val="24"/>
                    <w:szCs w:val="24"/>
                  </w:rPr>
                  <w:t>Ministry of Education</w:t>
                </w:r>
              </w:p>
              <w:p w14:paraId="5B0A4E03" w14:textId="77777777" w:rsidR="00303FAB" w:rsidRDefault="00303FAB" w:rsidP="000D2824">
                <w:pPr>
                  <w:spacing w:after="0" w:line="240" w:lineRule="auto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EE1BB8">
                  <w:rPr>
                    <w:rFonts w:ascii="Arial" w:hAnsi="Arial" w:cs="Arial"/>
                    <w:sz w:val="24"/>
                    <w:szCs w:val="24"/>
                  </w:rPr>
                  <w:t>Department of Adult and Higher Education</w:t>
                </w:r>
              </w:p>
              <w:p w14:paraId="355FC1A7" w14:textId="77777777" w:rsidR="00303FAB" w:rsidRPr="00EE1BB8" w:rsidRDefault="00303FAB" w:rsidP="000D2824">
                <w:pPr>
                  <w:spacing w:after="0" w:line="240" w:lineRule="auto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3D59D0">
                  <w:rPr>
                    <w:rFonts w:ascii="Arial" w:hAnsi="Arial" w:cs="Arial"/>
                    <w:b/>
                    <w:sz w:val="24"/>
                    <w:szCs w:val="24"/>
                  </w:rPr>
                  <w:t>Scholarship and Student Support Division</w:t>
                </w:r>
              </w:p>
            </w:txbxContent>
          </v:textbox>
        </v:shape>
      </w:pict>
    </w:r>
    <w:r>
      <w:rPr>
        <w:rFonts w:ascii="Tsuig_03" w:hAnsi="Tsuig_03" w:cs="Tsuig_03"/>
        <w:noProof/>
        <w:sz w:val="72"/>
        <w:szCs w:val="72"/>
        <w:lang w:bidi="bo-CN"/>
      </w:rPr>
      <w:drawing>
        <wp:anchor distT="0" distB="0" distL="114300" distR="114300" simplePos="0" relativeHeight="251660288" behindDoc="0" locked="0" layoutInCell="1" allowOverlap="1" wp14:anchorId="2AF555EE" wp14:editId="20EE4EC0">
          <wp:simplePos x="0" y="0"/>
          <wp:positionH relativeFrom="column">
            <wp:posOffset>1598295</wp:posOffset>
          </wp:positionH>
          <wp:positionV relativeFrom="paragraph">
            <wp:posOffset>83820</wp:posOffset>
          </wp:positionV>
          <wp:extent cx="3114675" cy="438150"/>
          <wp:effectExtent l="19050" t="0" r="9525" b="0"/>
          <wp:wrapSquare wrapText="bothSides"/>
          <wp:docPr id="4" name="Picture 4" descr="scan0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an00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695" t="13083" r="10379" b="43140"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suig_03" w:hAnsi="Tsuig_03" w:cs="Tsuig_03"/>
        <w:noProof/>
        <w:sz w:val="72"/>
        <w:szCs w:val="72"/>
      </w:rPr>
      <w:tab/>
    </w:r>
    <w:r>
      <w:rPr>
        <w:rFonts w:ascii="Tsuig_03" w:hAnsi="Tsuig_03" w:cs="Tsuig_03"/>
        <w:noProof/>
        <w:sz w:val="72"/>
        <w:szCs w:val="72"/>
      </w:rPr>
      <w:tab/>
    </w:r>
  </w:p>
  <w:p w14:paraId="55905A39" w14:textId="77777777" w:rsidR="00303FAB" w:rsidRDefault="00303FAB">
    <w:pPr>
      <w:pStyle w:val="Header"/>
    </w:pPr>
  </w:p>
  <w:p w14:paraId="1DE215A6" w14:textId="77777777" w:rsidR="00303FAB" w:rsidRDefault="009B6ACE">
    <w:pPr>
      <w:pStyle w:val="Header"/>
    </w:pPr>
    <w:r>
      <w:rPr>
        <w:noProof/>
      </w:rPr>
      <w:pict w14:anchorId="714FD39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8" o:spid="_x0000_s2051" type="#_x0000_t32" style="position:absolute;margin-left:-28.5pt;margin-top:5.4pt;width:565.5pt;height:0;z-index:251663872;visibility:visible">
          <o:lock v:ext="edit" shapetype="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54AE8"/>
    <w:multiLevelType w:val="hybridMultilevel"/>
    <w:tmpl w:val="931AD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C48A6"/>
    <w:multiLevelType w:val="hybridMultilevel"/>
    <w:tmpl w:val="931AD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07E75"/>
    <w:multiLevelType w:val="hybridMultilevel"/>
    <w:tmpl w:val="D0C80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36531"/>
    <w:multiLevelType w:val="hybridMultilevel"/>
    <w:tmpl w:val="C194D59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62F78"/>
    <w:multiLevelType w:val="hybridMultilevel"/>
    <w:tmpl w:val="931AD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E127F4"/>
    <w:multiLevelType w:val="hybridMultilevel"/>
    <w:tmpl w:val="F1E69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93880"/>
    <w:multiLevelType w:val="hybridMultilevel"/>
    <w:tmpl w:val="F53CB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D03B37"/>
    <w:multiLevelType w:val="hybridMultilevel"/>
    <w:tmpl w:val="69508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576E5F"/>
    <w:multiLevelType w:val="hybridMultilevel"/>
    <w:tmpl w:val="931AD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93C68"/>
    <w:multiLevelType w:val="hybridMultilevel"/>
    <w:tmpl w:val="400675F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551B9"/>
    <w:multiLevelType w:val="hybridMultilevel"/>
    <w:tmpl w:val="F21A9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7053AD"/>
    <w:multiLevelType w:val="hybridMultilevel"/>
    <w:tmpl w:val="8976D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3"/>
  </w:num>
  <w:num w:numId="7">
    <w:abstractNumId w:val="10"/>
  </w:num>
  <w:num w:numId="8">
    <w:abstractNumId w:val="6"/>
  </w:num>
  <w:num w:numId="9">
    <w:abstractNumId w:val="7"/>
  </w:num>
  <w:num w:numId="10">
    <w:abstractNumId w:val="5"/>
  </w:num>
  <w:num w:numId="11">
    <w:abstractNumId w:val="11"/>
  </w:num>
  <w:num w:numId="1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AutoShape 28"/>
        <o:r id="V:Rule2" type="connector" idref="#AutoShape 14"/>
      </o:rules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27E66"/>
    <w:rsid w:val="00000698"/>
    <w:rsid w:val="00000BEF"/>
    <w:rsid w:val="00001A81"/>
    <w:rsid w:val="00001C5B"/>
    <w:rsid w:val="00001F55"/>
    <w:rsid w:val="00001FAC"/>
    <w:rsid w:val="0000290F"/>
    <w:rsid w:val="000032DD"/>
    <w:rsid w:val="00003685"/>
    <w:rsid w:val="00003998"/>
    <w:rsid w:val="00003FD4"/>
    <w:rsid w:val="00004772"/>
    <w:rsid w:val="00004B38"/>
    <w:rsid w:val="00004F98"/>
    <w:rsid w:val="00006A75"/>
    <w:rsid w:val="00006FF2"/>
    <w:rsid w:val="00007379"/>
    <w:rsid w:val="00007573"/>
    <w:rsid w:val="00007A36"/>
    <w:rsid w:val="00011E68"/>
    <w:rsid w:val="00013853"/>
    <w:rsid w:val="00013F5D"/>
    <w:rsid w:val="000149EE"/>
    <w:rsid w:val="0001625E"/>
    <w:rsid w:val="000165EE"/>
    <w:rsid w:val="000170EC"/>
    <w:rsid w:val="000172FA"/>
    <w:rsid w:val="00017386"/>
    <w:rsid w:val="000173BE"/>
    <w:rsid w:val="00017C24"/>
    <w:rsid w:val="00020A55"/>
    <w:rsid w:val="00020F67"/>
    <w:rsid w:val="000243CC"/>
    <w:rsid w:val="00024532"/>
    <w:rsid w:val="00024692"/>
    <w:rsid w:val="00024CE6"/>
    <w:rsid w:val="000256C7"/>
    <w:rsid w:val="0002576B"/>
    <w:rsid w:val="000258E8"/>
    <w:rsid w:val="000264DC"/>
    <w:rsid w:val="00026DB2"/>
    <w:rsid w:val="00026EB0"/>
    <w:rsid w:val="00027765"/>
    <w:rsid w:val="00030CA6"/>
    <w:rsid w:val="000316F2"/>
    <w:rsid w:val="00032EF6"/>
    <w:rsid w:val="000330FD"/>
    <w:rsid w:val="000340B1"/>
    <w:rsid w:val="000342C7"/>
    <w:rsid w:val="00035C60"/>
    <w:rsid w:val="00035E45"/>
    <w:rsid w:val="00035E76"/>
    <w:rsid w:val="00036A3D"/>
    <w:rsid w:val="00036D0D"/>
    <w:rsid w:val="00040235"/>
    <w:rsid w:val="000402AB"/>
    <w:rsid w:val="000406C5"/>
    <w:rsid w:val="00041509"/>
    <w:rsid w:val="00041BAF"/>
    <w:rsid w:val="0004256D"/>
    <w:rsid w:val="000434B0"/>
    <w:rsid w:val="00043BC7"/>
    <w:rsid w:val="00043EE4"/>
    <w:rsid w:val="00044525"/>
    <w:rsid w:val="00044E03"/>
    <w:rsid w:val="0004516E"/>
    <w:rsid w:val="00045D62"/>
    <w:rsid w:val="000466CA"/>
    <w:rsid w:val="00046853"/>
    <w:rsid w:val="00046AC9"/>
    <w:rsid w:val="00047E59"/>
    <w:rsid w:val="0005013D"/>
    <w:rsid w:val="000516BF"/>
    <w:rsid w:val="0005252A"/>
    <w:rsid w:val="00052764"/>
    <w:rsid w:val="00052BCB"/>
    <w:rsid w:val="00052C1D"/>
    <w:rsid w:val="00053E54"/>
    <w:rsid w:val="00055757"/>
    <w:rsid w:val="000558D6"/>
    <w:rsid w:val="0005646C"/>
    <w:rsid w:val="00056F61"/>
    <w:rsid w:val="00060313"/>
    <w:rsid w:val="00060628"/>
    <w:rsid w:val="00061126"/>
    <w:rsid w:val="00061AA5"/>
    <w:rsid w:val="00062603"/>
    <w:rsid w:val="00063522"/>
    <w:rsid w:val="00063A9D"/>
    <w:rsid w:val="0006442B"/>
    <w:rsid w:val="00064AFE"/>
    <w:rsid w:val="00065265"/>
    <w:rsid w:val="00065AD7"/>
    <w:rsid w:val="00065CF7"/>
    <w:rsid w:val="00065DEE"/>
    <w:rsid w:val="00067519"/>
    <w:rsid w:val="000676F9"/>
    <w:rsid w:val="00067A5A"/>
    <w:rsid w:val="00067AD8"/>
    <w:rsid w:val="00070438"/>
    <w:rsid w:val="00071745"/>
    <w:rsid w:val="000718F8"/>
    <w:rsid w:val="00071AB1"/>
    <w:rsid w:val="00071B70"/>
    <w:rsid w:val="0007290E"/>
    <w:rsid w:val="0007389F"/>
    <w:rsid w:val="00073BBE"/>
    <w:rsid w:val="000762F0"/>
    <w:rsid w:val="00077965"/>
    <w:rsid w:val="0008063C"/>
    <w:rsid w:val="00081662"/>
    <w:rsid w:val="00082FA6"/>
    <w:rsid w:val="0008351E"/>
    <w:rsid w:val="00084716"/>
    <w:rsid w:val="00084F9F"/>
    <w:rsid w:val="0008520E"/>
    <w:rsid w:val="000858BD"/>
    <w:rsid w:val="00086046"/>
    <w:rsid w:val="00086792"/>
    <w:rsid w:val="00087254"/>
    <w:rsid w:val="00087360"/>
    <w:rsid w:val="00087917"/>
    <w:rsid w:val="00087B70"/>
    <w:rsid w:val="000909C8"/>
    <w:rsid w:val="00090C6C"/>
    <w:rsid w:val="00090E07"/>
    <w:rsid w:val="000915D6"/>
    <w:rsid w:val="00091DE3"/>
    <w:rsid w:val="0009270C"/>
    <w:rsid w:val="00094E45"/>
    <w:rsid w:val="00094ECF"/>
    <w:rsid w:val="0009678F"/>
    <w:rsid w:val="000972F6"/>
    <w:rsid w:val="000A0A95"/>
    <w:rsid w:val="000A0BB7"/>
    <w:rsid w:val="000A3304"/>
    <w:rsid w:val="000A33EC"/>
    <w:rsid w:val="000A3D69"/>
    <w:rsid w:val="000A541C"/>
    <w:rsid w:val="000A66CB"/>
    <w:rsid w:val="000A6ABF"/>
    <w:rsid w:val="000B01F5"/>
    <w:rsid w:val="000B0926"/>
    <w:rsid w:val="000B0E48"/>
    <w:rsid w:val="000B1B2C"/>
    <w:rsid w:val="000B1FAE"/>
    <w:rsid w:val="000B23E1"/>
    <w:rsid w:val="000B4B82"/>
    <w:rsid w:val="000B4EF6"/>
    <w:rsid w:val="000B58DA"/>
    <w:rsid w:val="000B5929"/>
    <w:rsid w:val="000B63FC"/>
    <w:rsid w:val="000B74C4"/>
    <w:rsid w:val="000B7A09"/>
    <w:rsid w:val="000C1E28"/>
    <w:rsid w:val="000C2A8F"/>
    <w:rsid w:val="000C30E4"/>
    <w:rsid w:val="000C5F74"/>
    <w:rsid w:val="000C6C62"/>
    <w:rsid w:val="000C73AA"/>
    <w:rsid w:val="000C782D"/>
    <w:rsid w:val="000D0B7F"/>
    <w:rsid w:val="000D158A"/>
    <w:rsid w:val="000D1CA8"/>
    <w:rsid w:val="000D2824"/>
    <w:rsid w:val="000D2B8A"/>
    <w:rsid w:val="000D2BA7"/>
    <w:rsid w:val="000D2DE5"/>
    <w:rsid w:val="000D33AB"/>
    <w:rsid w:val="000D3463"/>
    <w:rsid w:val="000D4867"/>
    <w:rsid w:val="000D4CB2"/>
    <w:rsid w:val="000D5C7E"/>
    <w:rsid w:val="000D6453"/>
    <w:rsid w:val="000D70BA"/>
    <w:rsid w:val="000D70E0"/>
    <w:rsid w:val="000E0230"/>
    <w:rsid w:val="000E0CFC"/>
    <w:rsid w:val="000E1E7C"/>
    <w:rsid w:val="000E1ECC"/>
    <w:rsid w:val="000E22B8"/>
    <w:rsid w:val="000E5767"/>
    <w:rsid w:val="000E65C1"/>
    <w:rsid w:val="000E6955"/>
    <w:rsid w:val="000E7780"/>
    <w:rsid w:val="000F00FE"/>
    <w:rsid w:val="000F03CF"/>
    <w:rsid w:val="000F096A"/>
    <w:rsid w:val="000F1D93"/>
    <w:rsid w:val="000F246A"/>
    <w:rsid w:val="000F2D01"/>
    <w:rsid w:val="000F2EF8"/>
    <w:rsid w:val="000F2EFE"/>
    <w:rsid w:val="000F3CD7"/>
    <w:rsid w:val="000F3F7E"/>
    <w:rsid w:val="000F5495"/>
    <w:rsid w:val="000F5B08"/>
    <w:rsid w:val="000F6254"/>
    <w:rsid w:val="000F72E0"/>
    <w:rsid w:val="000F7CB7"/>
    <w:rsid w:val="00100F86"/>
    <w:rsid w:val="001017B3"/>
    <w:rsid w:val="00102EB0"/>
    <w:rsid w:val="001031A0"/>
    <w:rsid w:val="00103C96"/>
    <w:rsid w:val="00104353"/>
    <w:rsid w:val="00104BB0"/>
    <w:rsid w:val="00105A35"/>
    <w:rsid w:val="00105A73"/>
    <w:rsid w:val="00106A1C"/>
    <w:rsid w:val="00106B84"/>
    <w:rsid w:val="00107263"/>
    <w:rsid w:val="00107A4F"/>
    <w:rsid w:val="0011019D"/>
    <w:rsid w:val="001104BD"/>
    <w:rsid w:val="001117E1"/>
    <w:rsid w:val="0011319A"/>
    <w:rsid w:val="00113E71"/>
    <w:rsid w:val="00114CFC"/>
    <w:rsid w:val="00116C4B"/>
    <w:rsid w:val="001170F1"/>
    <w:rsid w:val="00117874"/>
    <w:rsid w:val="00120A27"/>
    <w:rsid w:val="00120D3D"/>
    <w:rsid w:val="001214E7"/>
    <w:rsid w:val="00122A01"/>
    <w:rsid w:val="00122CB2"/>
    <w:rsid w:val="00122E8E"/>
    <w:rsid w:val="0012394F"/>
    <w:rsid w:val="00123AF7"/>
    <w:rsid w:val="00123E19"/>
    <w:rsid w:val="001271DF"/>
    <w:rsid w:val="0013011A"/>
    <w:rsid w:val="00130844"/>
    <w:rsid w:val="001308E0"/>
    <w:rsid w:val="00130A27"/>
    <w:rsid w:val="00130AB5"/>
    <w:rsid w:val="00132E22"/>
    <w:rsid w:val="001342F8"/>
    <w:rsid w:val="00134AF2"/>
    <w:rsid w:val="00135999"/>
    <w:rsid w:val="0013602B"/>
    <w:rsid w:val="00137513"/>
    <w:rsid w:val="001413C4"/>
    <w:rsid w:val="00141E5A"/>
    <w:rsid w:val="001431DD"/>
    <w:rsid w:val="0014384C"/>
    <w:rsid w:val="001439CE"/>
    <w:rsid w:val="00143F02"/>
    <w:rsid w:val="0014428F"/>
    <w:rsid w:val="00144D8B"/>
    <w:rsid w:val="00144DAA"/>
    <w:rsid w:val="00145008"/>
    <w:rsid w:val="00145B83"/>
    <w:rsid w:val="0014668C"/>
    <w:rsid w:val="00150CD0"/>
    <w:rsid w:val="001514E2"/>
    <w:rsid w:val="00151B8D"/>
    <w:rsid w:val="00151E86"/>
    <w:rsid w:val="0015235B"/>
    <w:rsid w:val="00152F26"/>
    <w:rsid w:val="001532CE"/>
    <w:rsid w:val="001540B5"/>
    <w:rsid w:val="00155AAF"/>
    <w:rsid w:val="001565D1"/>
    <w:rsid w:val="001568F6"/>
    <w:rsid w:val="00157AC0"/>
    <w:rsid w:val="00157F74"/>
    <w:rsid w:val="00157FA3"/>
    <w:rsid w:val="00160F84"/>
    <w:rsid w:val="00161244"/>
    <w:rsid w:val="00161EB0"/>
    <w:rsid w:val="001629AD"/>
    <w:rsid w:val="001631C0"/>
    <w:rsid w:val="00164992"/>
    <w:rsid w:val="00165396"/>
    <w:rsid w:val="0016549B"/>
    <w:rsid w:val="00166502"/>
    <w:rsid w:val="0016690F"/>
    <w:rsid w:val="00170450"/>
    <w:rsid w:val="00170AAE"/>
    <w:rsid w:val="00173A37"/>
    <w:rsid w:val="00174E9A"/>
    <w:rsid w:val="00174EF7"/>
    <w:rsid w:val="00175BA2"/>
    <w:rsid w:val="00176770"/>
    <w:rsid w:val="00176844"/>
    <w:rsid w:val="00177995"/>
    <w:rsid w:val="00181198"/>
    <w:rsid w:val="00181581"/>
    <w:rsid w:val="00182D7D"/>
    <w:rsid w:val="00185613"/>
    <w:rsid w:val="00186232"/>
    <w:rsid w:val="00186B3F"/>
    <w:rsid w:val="001876AB"/>
    <w:rsid w:val="001878E8"/>
    <w:rsid w:val="001902C1"/>
    <w:rsid w:val="00190D66"/>
    <w:rsid w:val="00191A2A"/>
    <w:rsid w:val="00191B56"/>
    <w:rsid w:val="00191BA6"/>
    <w:rsid w:val="00191E91"/>
    <w:rsid w:val="001932BB"/>
    <w:rsid w:val="0019499C"/>
    <w:rsid w:val="0019544A"/>
    <w:rsid w:val="001960E3"/>
    <w:rsid w:val="001968DF"/>
    <w:rsid w:val="0019695B"/>
    <w:rsid w:val="00197C9A"/>
    <w:rsid w:val="001A2D76"/>
    <w:rsid w:val="001A39B2"/>
    <w:rsid w:val="001A4271"/>
    <w:rsid w:val="001A525B"/>
    <w:rsid w:val="001A57E0"/>
    <w:rsid w:val="001A599E"/>
    <w:rsid w:val="001A61B0"/>
    <w:rsid w:val="001A6524"/>
    <w:rsid w:val="001A6BA1"/>
    <w:rsid w:val="001A6E3C"/>
    <w:rsid w:val="001A718E"/>
    <w:rsid w:val="001A73D1"/>
    <w:rsid w:val="001A7FA6"/>
    <w:rsid w:val="001B3073"/>
    <w:rsid w:val="001B39DA"/>
    <w:rsid w:val="001B407F"/>
    <w:rsid w:val="001B4FE1"/>
    <w:rsid w:val="001B6466"/>
    <w:rsid w:val="001B6508"/>
    <w:rsid w:val="001B6960"/>
    <w:rsid w:val="001B7B96"/>
    <w:rsid w:val="001C0402"/>
    <w:rsid w:val="001C36DE"/>
    <w:rsid w:val="001C3923"/>
    <w:rsid w:val="001C428D"/>
    <w:rsid w:val="001C4386"/>
    <w:rsid w:val="001C54D2"/>
    <w:rsid w:val="001C5963"/>
    <w:rsid w:val="001C5EF8"/>
    <w:rsid w:val="001C631B"/>
    <w:rsid w:val="001C6FEB"/>
    <w:rsid w:val="001C78CB"/>
    <w:rsid w:val="001C7F2C"/>
    <w:rsid w:val="001D1C61"/>
    <w:rsid w:val="001D1D18"/>
    <w:rsid w:val="001D1DA4"/>
    <w:rsid w:val="001D3E5C"/>
    <w:rsid w:val="001D4444"/>
    <w:rsid w:val="001D64B0"/>
    <w:rsid w:val="001E08DC"/>
    <w:rsid w:val="001E0F37"/>
    <w:rsid w:val="001E19F8"/>
    <w:rsid w:val="001E2AB6"/>
    <w:rsid w:val="001E2BB8"/>
    <w:rsid w:val="001E2FA8"/>
    <w:rsid w:val="001E3202"/>
    <w:rsid w:val="001E3A84"/>
    <w:rsid w:val="001E3E8A"/>
    <w:rsid w:val="001E66F7"/>
    <w:rsid w:val="001E6BF5"/>
    <w:rsid w:val="001E6C4B"/>
    <w:rsid w:val="001E71EC"/>
    <w:rsid w:val="001F0E5F"/>
    <w:rsid w:val="001F2A49"/>
    <w:rsid w:val="001F3791"/>
    <w:rsid w:val="001F3DED"/>
    <w:rsid w:val="001F46A4"/>
    <w:rsid w:val="001F48F9"/>
    <w:rsid w:val="001F570E"/>
    <w:rsid w:val="001F5DE2"/>
    <w:rsid w:val="001F635B"/>
    <w:rsid w:val="001F69E3"/>
    <w:rsid w:val="001F6C75"/>
    <w:rsid w:val="001F717C"/>
    <w:rsid w:val="001F726D"/>
    <w:rsid w:val="001F7461"/>
    <w:rsid w:val="001F7A4B"/>
    <w:rsid w:val="001F7EFF"/>
    <w:rsid w:val="00200324"/>
    <w:rsid w:val="00201C96"/>
    <w:rsid w:val="002023D5"/>
    <w:rsid w:val="00202EF3"/>
    <w:rsid w:val="00203421"/>
    <w:rsid w:val="00203E07"/>
    <w:rsid w:val="00203F6D"/>
    <w:rsid w:val="00204D4C"/>
    <w:rsid w:val="002059A8"/>
    <w:rsid w:val="00206B6F"/>
    <w:rsid w:val="002073BA"/>
    <w:rsid w:val="002100B1"/>
    <w:rsid w:val="0021038F"/>
    <w:rsid w:val="00210957"/>
    <w:rsid w:val="00210E7F"/>
    <w:rsid w:val="0021138F"/>
    <w:rsid w:val="0021221A"/>
    <w:rsid w:val="00212B18"/>
    <w:rsid w:val="00212D3A"/>
    <w:rsid w:val="00213783"/>
    <w:rsid w:val="0021495A"/>
    <w:rsid w:val="0021509D"/>
    <w:rsid w:val="00215101"/>
    <w:rsid w:val="00215221"/>
    <w:rsid w:val="00215C3B"/>
    <w:rsid w:val="00216CAA"/>
    <w:rsid w:val="002178E9"/>
    <w:rsid w:val="00217B1D"/>
    <w:rsid w:val="00217E9C"/>
    <w:rsid w:val="00220508"/>
    <w:rsid w:val="002205EB"/>
    <w:rsid w:val="0022104A"/>
    <w:rsid w:val="0022105D"/>
    <w:rsid w:val="002212FE"/>
    <w:rsid w:val="002248DF"/>
    <w:rsid w:val="002249F8"/>
    <w:rsid w:val="00224C52"/>
    <w:rsid w:val="00226AA1"/>
    <w:rsid w:val="0023076E"/>
    <w:rsid w:val="002312DF"/>
    <w:rsid w:val="00231911"/>
    <w:rsid w:val="00231E5D"/>
    <w:rsid w:val="002328E7"/>
    <w:rsid w:val="00233152"/>
    <w:rsid w:val="0023369E"/>
    <w:rsid w:val="002348C6"/>
    <w:rsid w:val="00235131"/>
    <w:rsid w:val="002355D9"/>
    <w:rsid w:val="00236B03"/>
    <w:rsid w:val="002410EE"/>
    <w:rsid w:val="00241681"/>
    <w:rsid w:val="00241C55"/>
    <w:rsid w:val="00242D18"/>
    <w:rsid w:val="0024350E"/>
    <w:rsid w:val="002439BA"/>
    <w:rsid w:val="0024429B"/>
    <w:rsid w:val="002446C1"/>
    <w:rsid w:val="00244E51"/>
    <w:rsid w:val="0024595E"/>
    <w:rsid w:val="00245BC0"/>
    <w:rsid w:val="00250421"/>
    <w:rsid w:val="00250C59"/>
    <w:rsid w:val="00253507"/>
    <w:rsid w:val="00253D8B"/>
    <w:rsid w:val="002547F9"/>
    <w:rsid w:val="00254D2B"/>
    <w:rsid w:val="00255592"/>
    <w:rsid w:val="002579E3"/>
    <w:rsid w:val="00257F8D"/>
    <w:rsid w:val="00261833"/>
    <w:rsid w:val="00262ED6"/>
    <w:rsid w:val="0026400B"/>
    <w:rsid w:val="00264766"/>
    <w:rsid w:val="00266780"/>
    <w:rsid w:val="00266E26"/>
    <w:rsid w:val="00267776"/>
    <w:rsid w:val="002702A2"/>
    <w:rsid w:val="002710C5"/>
    <w:rsid w:val="002711B8"/>
    <w:rsid w:val="002713D9"/>
    <w:rsid w:val="002714BC"/>
    <w:rsid w:val="00272288"/>
    <w:rsid w:val="00274138"/>
    <w:rsid w:val="00274A0A"/>
    <w:rsid w:val="002755D4"/>
    <w:rsid w:val="00280A5E"/>
    <w:rsid w:val="0028223F"/>
    <w:rsid w:val="002824E7"/>
    <w:rsid w:val="00282960"/>
    <w:rsid w:val="00282B74"/>
    <w:rsid w:val="00285420"/>
    <w:rsid w:val="00285B38"/>
    <w:rsid w:val="00286181"/>
    <w:rsid w:val="00286A63"/>
    <w:rsid w:val="002878DA"/>
    <w:rsid w:val="002905D1"/>
    <w:rsid w:val="0029062C"/>
    <w:rsid w:val="0029064A"/>
    <w:rsid w:val="00290F4D"/>
    <w:rsid w:val="002933CC"/>
    <w:rsid w:val="00293437"/>
    <w:rsid w:val="002959C5"/>
    <w:rsid w:val="002A0BE3"/>
    <w:rsid w:val="002A0F3E"/>
    <w:rsid w:val="002A1636"/>
    <w:rsid w:val="002A1B5D"/>
    <w:rsid w:val="002A1BB4"/>
    <w:rsid w:val="002A2020"/>
    <w:rsid w:val="002A2F00"/>
    <w:rsid w:val="002A2F36"/>
    <w:rsid w:val="002A4DE7"/>
    <w:rsid w:val="002A546E"/>
    <w:rsid w:val="002B0B1F"/>
    <w:rsid w:val="002B0ED6"/>
    <w:rsid w:val="002B140B"/>
    <w:rsid w:val="002B3276"/>
    <w:rsid w:val="002B3543"/>
    <w:rsid w:val="002B3C63"/>
    <w:rsid w:val="002B3D4D"/>
    <w:rsid w:val="002B3D96"/>
    <w:rsid w:val="002B522A"/>
    <w:rsid w:val="002B5B2E"/>
    <w:rsid w:val="002B6000"/>
    <w:rsid w:val="002B6BC5"/>
    <w:rsid w:val="002B7643"/>
    <w:rsid w:val="002B7F82"/>
    <w:rsid w:val="002C12FC"/>
    <w:rsid w:val="002C2604"/>
    <w:rsid w:val="002C32AC"/>
    <w:rsid w:val="002C3C97"/>
    <w:rsid w:val="002C452D"/>
    <w:rsid w:val="002C4660"/>
    <w:rsid w:val="002C4732"/>
    <w:rsid w:val="002C6579"/>
    <w:rsid w:val="002C6BF9"/>
    <w:rsid w:val="002C6F9C"/>
    <w:rsid w:val="002C721F"/>
    <w:rsid w:val="002C72F9"/>
    <w:rsid w:val="002D09B0"/>
    <w:rsid w:val="002D0CC8"/>
    <w:rsid w:val="002D13A2"/>
    <w:rsid w:val="002D2605"/>
    <w:rsid w:val="002D26B5"/>
    <w:rsid w:val="002D35F8"/>
    <w:rsid w:val="002D4142"/>
    <w:rsid w:val="002D46A2"/>
    <w:rsid w:val="002D55B2"/>
    <w:rsid w:val="002D5922"/>
    <w:rsid w:val="002D70FA"/>
    <w:rsid w:val="002E0784"/>
    <w:rsid w:val="002E09AC"/>
    <w:rsid w:val="002E0A3E"/>
    <w:rsid w:val="002E16B5"/>
    <w:rsid w:val="002E2EA3"/>
    <w:rsid w:val="002E4220"/>
    <w:rsid w:val="002E4A39"/>
    <w:rsid w:val="002E51D1"/>
    <w:rsid w:val="002E5EA8"/>
    <w:rsid w:val="002E6048"/>
    <w:rsid w:val="002E6613"/>
    <w:rsid w:val="002F1788"/>
    <w:rsid w:val="002F178E"/>
    <w:rsid w:val="002F1CF2"/>
    <w:rsid w:val="002F45FA"/>
    <w:rsid w:val="002F48DC"/>
    <w:rsid w:val="002F7003"/>
    <w:rsid w:val="00300C74"/>
    <w:rsid w:val="003013D4"/>
    <w:rsid w:val="00302ACC"/>
    <w:rsid w:val="00303FAB"/>
    <w:rsid w:val="00306675"/>
    <w:rsid w:val="00306D5B"/>
    <w:rsid w:val="00306FD2"/>
    <w:rsid w:val="0031028A"/>
    <w:rsid w:val="00311449"/>
    <w:rsid w:val="003119D8"/>
    <w:rsid w:val="00312077"/>
    <w:rsid w:val="00313126"/>
    <w:rsid w:val="00313806"/>
    <w:rsid w:val="00314F20"/>
    <w:rsid w:val="003171E9"/>
    <w:rsid w:val="00317233"/>
    <w:rsid w:val="00317605"/>
    <w:rsid w:val="00320E1F"/>
    <w:rsid w:val="003213CA"/>
    <w:rsid w:val="00322846"/>
    <w:rsid w:val="00322BEA"/>
    <w:rsid w:val="00326987"/>
    <w:rsid w:val="00327519"/>
    <w:rsid w:val="0032793A"/>
    <w:rsid w:val="0033119C"/>
    <w:rsid w:val="00331F00"/>
    <w:rsid w:val="00333FAB"/>
    <w:rsid w:val="0033417A"/>
    <w:rsid w:val="00334FAF"/>
    <w:rsid w:val="00335023"/>
    <w:rsid w:val="0033511C"/>
    <w:rsid w:val="003351CF"/>
    <w:rsid w:val="003363D2"/>
    <w:rsid w:val="00336DC4"/>
    <w:rsid w:val="00337641"/>
    <w:rsid w:val="00337821"/>
    <w:rsid w:val="00341524"/>
    <w:rsid w:val="00341C12"/>
    <w:rsid w:val="0034244F"/>
    <w:rsid w:val="00343248"/>
    <w:rsid w:val="00345578"/>
    <w:rsid w:val="00345795"/>
    <w:rsid w:val="00345C28"/>
    <w:rsid w:val="003462EC"/>
    <w:rsid w:val="00350F53"/>
    <w:rsid w:val="00353389"/>
    <w:rsid w:val="00354334"/>
    <w:rsid w:val="003547EA"/>
    <w:rsid w:val="00354FA2"/>
    <w:rsid w:val="003551BD"/>
    <w:rsid w:val="00355E1E"/>
    <w:rsid w:val="00355EB4"/>
    <w:rsid w:val="00356A21"/>
    <w:rsid w:val="00356ABD"/>
    <w:rsid w:val="0036078B"/>
    <w:rsid w:val="00360802"/>
    <w:rsid w:val="00360D47"/>
    <w:rsid w:val="003614B0"/>
    <w:rsid w:val="00362EE1"/>
    <w:rsid w:val="00363502"/>
    <w:rsid w:val="0036390F"/>
    <w:rsid w:val="00363BC3"/>
    <w:rsid w:val="003643B6"/>
    <w:rsid w:val="00364A90"/>
    <w:rsid w:val="00365326"/>
    <w:rsid w:val="00365B66"/>
    <w:rsid w:val="00367B96"/>
    <w:rsid w:val="00370327"/>
    <w:rsid w:val="003706F3"/>
    <w:rsid w:val="00370C9D"/>
    <w:rsid w:val="003734FA"/>
    <w:rsid w:val="00374F44"/>
    <w:rsid w:val="0037540E"/>
    <w:rsid w:val="00375975"/>
    <w:rsid w:val="00375CCE"/>
    <w:rsid w:val="00375E98"/>
    <w:rsid w:val="003778A6"/>
    <w:rsid w:val="00377C2C"/>
    <w:rsid w:val="00380571"/>
    <w:rsid w:val="00381180"/>
    <w:rsid w:val="003811E8"/>
    <w:rsid w:val="0038135A"/>
    <w:rsid w:val="00381F69"/>
    <w:rsid w:val="00382063"/>
    <w:rsid w:val="003824C8"/>
    <w:rsid w:val="00383DCC"/>
    <w:rsid w:val="0038480B"/>
    <w:rsid w:val="0038646F"/>
    <w:rsid w:val="00386747"/>
    <w:rsid w:val="003868BB"/>
    <w:rsid w:val="00386973"/>
    <w:rsid w:val="003879FF"/>
    <w:rsid w:val="00387BA3"/>
    <w:rsid w:val="0039011D"/>
    <w:rsid w:val="00390260"/>
    <w:rsid w:val="00390880"/>
    <w:rsid w:val="00390F6C"/>
    <w:rsid w:val="0039134A"/>
    <w:rsid w:val="00391466"/>
    <w:rsid w:val="00391D31"/>
    <w:rsid w:val="0039271A"/>
    <w:rsid w:val="00393807"/>
    <w:rsid w:val="00393B84"/>
    <w:rsid w:val="00393F27"/>
    <w:rsid w:val="00394301"/>
    <w:rsid w:val="003946A2"/>
    <w:rsid w:val="00394BD9"/>
    <w:rsid w:val="003951BE"/>
    <w:rsid w:val="00396BEA"/>
    <w:rsid w:val="003970CD"/>
    <w:rsid w:val="003971D6"/>
    <w:rsid w:val="003974CB"/>
    <w:rsid w:val="00397A02"/>
    <w:rsid w:val="003A01E3"/>
    <w:rsid w:val="003A0516"/>
    <w:rsid w:val="003A05AA"/>
    <w:rsid w:val="003A1442"/>
    <w:rsid w:val="003A16B8"/>
    <w:rsid w:val="003A1A98"/>
    <w:rsid w:val="003A2771"/>
    <w:rsid w:val="003A30D4"/>
    <w:rsid w:val="003A31FF"/>
    <w:rsid w:val="003A3755"/>
    <w:rsid w:val="003A383D"/>
    <w:rsid w:val="003A4848"/>
    <w:rsid w:val="003A5795"/>
    <w:rsid w:val="003A6785"/>
    <w:rsid w:val="003A6A01"/>
    <w:rsid w:val="003A7656"/>
    <w:rsid w:val="003B16EB"/>
    <w:rsid w:val="003B21C3"/>
    <w:rsid w:val="003B2DAA"/>
    <w:rsid w:val="003B3FEE"/>
    <w:rsid w:val="003B50AB"/>
    <w:rsid w:val="003B53E7"/>
    <w:rsid w:val="003B54CB"/>
    <w:rsid w:val="003B5D8C"/>
    <w:rsid w:val="003B5DC7"/>
    <w:rsid w:val="003B5E11"/>
    <w:rsid w:val="003B664D"/>
    <w:rsid w:val="003B68E7"/>
    <w:rsid w:val="003B72E2"/>
    <w:rsid w:val="003B72FA"/>
    <w:rsid w:val="003C1864"/>
    <w:rsid w:val="003C2508"/>
    <w:rsid w:val="003C36DD"/>
    <w:rsid w:val="003C51DE"/>
    <w:rsid w:val="003C7AE5"/>
    <w:rsid w:val="003C7AF1"/>
    <w:rsid w:val="003C7F86"/>
    <w:rsid w:val="003D01B0"/>
    <w:rsid w:val="003D0801"/>
    <w:rsid w:val="003D31C5"/>
    <w:rsid w:val="003D385B"/>
    <w:rsid w:val="003D4640"/>
    <w:rsid w:val="003D466E"/>
    <w:rsid w:val="003D4B5B"/>
    <w:rsid w:val="003D4DF3"/>
    <w:rsid w:val="003D5779"/>
    <w:rsid w:val="003D577A"/>
    <w:rsid w:val="003D59D0"/>
    <w:rsid w:val="003D5A4B"/>
    <w:rsid w:val="003D5B73"/>
    <w:rsid w:val="003D7806"/>
    <w:rsid w:val="003D7964"/>
    <w:rsid w:val="003D7D89"/>
    <w:rsid w:val="003E04B7"/>
    <w:rsid w:val="003E180B"/>
    <w:rsid w:val="003E1D5A"/>
    <w:rsid w:val="003E2149"/>
    <w:rsid w:val="003E2272"/>
    <w:rsid w:val="003E28C7"/>
    <w:rsid w:val="003E5C2C"/>
    <w:rsid w:val="003E6047"/>
    <w:rsid w:val="003E6445"/>
    <w:rsid w:val="003E6EA9"/>
    <w:rsid w:val="003E7F7B"/>
    <w:rsid w:val="003F0B1C"/>
    <w:rsid w:val="003F0C6D"/>
    <w:rsid w:val="003F13DA"/>
    <w:rsid w:val="003F1C8C"/>
    <w:rsid w:val="003F43E4"/>
    <w:rsid w:val="003F5352"/>
    <w:rsid w:val="003F5453"/>
    <w:rsid w:val="003F57F6"/>
    <w:rsid w:val="003F67CC"/>
    <w:rsid w:val="003F67E9"/>
    <w:rsid w:val="003F6AF2"/>
    <w:rsid w:val="00400229"/>
    <w:rsid w:val="004006A0"/>
    <w:rsid w:val="00400AB7"/>
    <w:rsid w:val="00402568"/>
    <w:rsid w:val="00402F9E"/>
    <w:rsid w:val="00402FE0"/>
    <w:rsid w:val="00403C81"/>
    <w:rsid w:val="004059DC"/>
    <w:rsid w:val="004066CA"/>
    <w:rsid w:val="00407185"/>
    <w:rsid w:val="00407369"/>
    <w:rsid w:val="00407A1F"/>
    <w:rsid w:val="004102EC"/>
    <w:rsid w:val="00411058"/>
    <w:rsid w:val="004117A5"/>
    <w:rsid w:val="00412D33"/>
    <w:rsid w:val="004135C6"/>
    <w:rsid w:val="00414AF1"/>
    <w:rsid w:val="00414C9E"/>
    <w:rsid w:val="0041529F"/>
    <w:rsid w:val="00415BCB"/>
    <w:rsid w:val="00416185"/>
    <w:rsid w:val="00416454"/>
    <w:rsid w:val="004175B0"/>
    <w:rsid w:val="00417D98"/>
    <w:rsid w:val="0042028C"/>
    <w:rsid w:val="00421586"/>
    <w:rsid w:val="004233DA"/>
    <w:rsid w:val="0042350A"/>
    <w:rsid w:val="00425A5F"/>
    <w:rsid w:val="00430316"/>
    <w:rsid w:val="00433189"/>
    <w:rsid w:val="0043370D"/>
    <w:rsid w:val="00433838"/>
    <w:rsid w:val="00433850"/>
    <w:rsid w:val="00433C31"/>
    <w:rsid w:val="00433F59"/>
    <w:rsid w:val="00434034"/>
    <w:rsid w:val="00434432"/>
    <w:rsid w:val="00436806"/>
    <w:rsid w:val="0043728D"/>
    <w:rsid w:val="00440535"/>
    <w:rsid w:val="00440C98"/>
    <w:rsid w:val="00440DBD"/>
    <w:rsid w:val="00444866"/>
    <w:rsid w:val="004448D9"/>
    <w:rsid w:val="00445B54"/>
    <w:rsid w:val="0044645A"/>
    <w:rsid w:val="00446B1E"/>
    <w:rsid w:val="00446EA6"/>
    <w:rsid w:val="00447C5C"/>
    <w:rsid w:val="00451827"/>
    <w:rsid w:val="00451D20"/>
    <w:rsid w:val="00451E31"/>
    <w:rsid w:val="00452A04"/>
    <w:rsid w:val="0045304A"/>
    <w:rsid w:val="00454EB8"/>
    <w:rsid w:val="004556BA"/>
    <w:rsid w:val="00457C60"/>
    <w:rsid w:val="00460074"/>
    <w:rsid w:val="00461A6D"/>
    <w:rsid w:val="00461E84"/>
    <w:rsid w:val="00461FA2"/>
    <w:rsid w:val="0046357E"/>
    <w:rsid w:val="004636A0"/>
    <w:rsid w:val="00463ED3"/>
    <w:rsid w:val="00464747"/>
    <w:rsid w:val="0046506C"/>
    <w:rsid w:val="00465930"/>
    <w:rsid w:val="00466035"/>
    <w:rsid w:val="00466587"/>
    <w:rsid w:val="00466620"/>
    <w:rsid w:val="00470029"/>
    <w:rsid w:val="0047025E"/>
    <w:rsid w:val="004705B1"/>
    <w:rsid w:val="00470B63"/>
    <w:rsid w:val="00470CA4"/>
    <w:rsid w:val="00472889"/>
    <w:rsid w:val="0047385C"/>
    <w:rsid w:val="00474FA3"/>
    <w:rsid w:val="004765A0"/>
    <w:rsid w:val="00480AA7"/>
    <w:rsid w:val="00480D78"/>
    <w:rsid w:val="00481ED9"/>
    <w:rsid w:val="004837B8"/>
    <w:rsid w:val="004841C1"/>
    <w:rsid w:val="0048487B"/>
    <w:rsid w:val="004854AB"/>
    <w:rsid w:val="0048768E"/>
    <w:rsid w:val="004876B9"/>
    <w:rsid w:val="00490D83"/>
    <w:rsid w:val="00491C1A"/>
    <w:rsid w:val="00492575"/>
    <w:rsid w:val="00493CB3"/>
    <w:rsid w:val="0049405A"/>
    <w:rsid w:val="0049581B"/>
    <w:rsid w:val="00496A04"/>
    <w:rsid w:val="00496A32"/>
    <w:rsid w:val="00496AA4"/>
    <w:rsid w:val="00497C69"/>
    <w:rsid w:val="004A02C2"/>
    <w:rsid w:val="004A0A97"/>
    <w:rsid w:val="004A2C39"/>
    <w:rsid w:val="004A31E3"/>
    <w:rsid w:val="004A33C1"/>
    <w:rsid w:val="004A3804"/>
    <w:rsid w:val="004A385F"/>
    <w:rsid w:val="004A3866"/>
    <w:rsid w:val="004A3934"/>
    <w:rsid w:val="004A5A16"/>
    <w:rsid w:val="004A5E2F"/>
    <w:rsid w:val="004A5F92"/>
    <w:rsid w:val="004A69CC"/>
    <w:rsid w:val="004A706B"/>
    <w:rsid w:val="004A76AB"/>
    <w:rsid w:val="004B0BF6"/>
    <w:rsid w:val="004B1297"/>
    <w:rsid w:val="004B2001"/>
    <w:rsid w:val="004B2D70"/>
    <w:rsid w:val="004B3A14"/>
    <w:rsid w:val="004B4F1E"/>
    <w:rsid w:val="004B54EE"/>
    <w:rsid w:val="004B57E8"/>
    <w:rsid w:val="004B5B4D"/>
    <w:rsid w:val="004B5B53"/>
    <w:rsid w:val="004B6307"/>
    <w:rsid w:val="004B64AB"/>
    <w:rsid w:val="004B64C3"/>
    <w:rsid w:val="004B7A41"/>
    <w:rsid w:val="004B7E66"/>
    <w:rsid w:val="004C0079"/>
    <w:rsid w:val="004C0A7C"/>
    <w:rsid w:val="004C1841"/>
    <w:rsid w:val="004C2080"/>
    <w:rsid w:val="004C2B72"/>
    <w:rsid w:val="004C3AC6"/>
    <w:rsid w:val="004C435A"/>
    <w:rsid w:val="004C4769"/>
    <w:rsid w:val="004C5097"/>
    <w:rsid w:val="004C57AF"/>
    <w:rsid w:val="004C59E6"/>
    <w:rsid w:val="004C5D7D"/>
    <w:rsid w:val="004C64B5"/>
    <w:rsid w:val="004C6613"/>
    <w:rsid w:val="004C6763"/>
    <w:rsid w:val="004C70CB"/>
    <w:rsid w:val="004D1587"/>
    <w:rsid w:val="004D1990"/>
    <w:rsid w:val="004D1CCD"/>
    <w:rsid w:val="004D217F"/>
    <w:rsid w:val="004D3092"/>
    <w:rsid w:val="004D3C14"/>
    <w:rsid w:val="004D3EDB"/>
    <w:rsid w:val="004D4E66"/>
    <w:rsid w:val="004D5C59"/>
    <w:rsid w:val="004D6D7C"/>
    <w:rsid w:val="004D6F67"/>
    <w:rsid w:val="004D7429"/>
    <w:rsid w:val="004E08B9"/>
    <w:rsid w:val="004E0A92"/>
    <w:rsid w:val="004E15D1"/>
    <w:rsid w:val="004E1738"/>
    <w:rsid w:val="004E2C4D"/>
    <w:rsid w:val="004E2CBF"/>
    <w:rsid w:val="004E2F67"/>
    <w:rsid w:val="004E3450"/>
    <w:rsid w:val="004E387A"/>
    <w:rsid w:val="004E425B"/>
    <w:rsid w:val="004E562A"/>
    <w:rsid w:val="004E574B"/>
    <w:rsid w:val="004E5C71"/>
    <w:rsid w:val="004E6C7B"/>
    <w:rsid w:val="004E75FA"/>
    <w:rsid w:val="004F0D48"/>
    <w:rsid w:val="004F1334"/>
    <w:rsid w:val="004F1E16"/>
    <w:rsid w:val="004F407D"/>
    <w:rsid w:val="004F426B"/>
    <w:rsid w:val="004F465C"/>
    <w:rsid w:val="004F5405"/>
    <w:rsid w:val="004F5703"/>
    <w:rsid w:val="004F5C67"/>
    <w:rsid w:val="004F6726"/>
    <w:rsid w:val="004F6957"/>
    <w:rsid w:val="004F6B7F"/>
    <w:rsid w:val="004F6C12"/>
    <w:rsid w:val="004F6C15"/>
    <w:rsid w:val="00500C25"/>
    <w:rsid w:val="00500DEA"/>
    <w:rsid w:val="00501AFB"/>
    <w:rsid w:val="00501CD0"/>
    <w:rsid w:val="00502258"/>
    <w:rsid w:val="00503646"/>
    <w:rsid w:val="00503BD4"/>
    <w:rsid w:val="00505105"/>
    <w:rsid w:val="0050584B"/>
    <w:rsid w:val="00505CD4"/>
    <w:rsid w:val="0050651D"/>
    <w:rsid w:val="00506686"/>
    <w:rsid w:val="005068C9"/>
    <w:rsid w:val="005070AC"/>
    <w:rsid w:val="00507694"/>
    <w:rsid w:val="005079E7"/>
    <w:rsid w:val="005079F3"/>
    <w:rsid w:val="00507E8B"/>
    <w:rsid w:val="0051007F"/>
    <w:rsid w:val="00510109"/>
    <w:rsid w:val="005120F1"/>
    <w:rsid w:val="00512A57"/>
    <w:rsid w:val="00513123"/>
    <w:rsid w:val="00513361"/>
    <w:rsid w:val="00513B57"/>
    <w:rsid w:val="005142D7"/>
    <w:rsid w:val="00514B7D"/>
    <w:rsid w:val="00514D60"/>
    <w:rsid w:val="005161BD"/>
    <w:rsid w:val="0051639F"/>
    <w:rsid w:val="00517A9B"/>
    <w:rsid w:val="00520C3D"/>
    <w:rsid w:val="00520C50"/>
    <w:rsid w:val="005216F4"/>
    <w:rsid w:val="005226F1"/>
    <w:rsid w:val="005229E1"/>
    <w:rsid w:val="00522D2C"/>
    <w:rsid w:val="00522E9D"/>
    <w:rsid w:val="00523108"/>
    <w:rsid w:val="00523405"/>
    <w:rsid w:val="00523F4E"/>
    <w:rsid w:val="00524B5B"/>
    <w:rsid w:val="005253DA"/>
    <w:rsid w:val="00525829"/>
    <w:rsid w:val="00525D2C"/>
    <w:rsid w:val="00525EDD"/>
    <w:rsid w:val="00526079"/>
    <w:rsid w:val="005266B9"/>
    <w:rsid w:val="0052765C"/>
    <w:rsid w:val="00530A41"/>
    <w:rsid w:val="00531838"/>
    <w:rsid w:val="00532584"/>
    <w:rsid w:val="00533833"/>
    <w:rsid w:val="0053643D"/>
    <w:rsid w:val="005364C7"/>
    <w:rsid w:val="005401E0"/>
    <w:rsid w:val="005413E4"/>
    <w:rsid w:val="00541E5C"/>
    <w:rsid w:val="00541F84"/>
    <w:rsid w:val="005421EE"/>
    <w:rsid w:val="00542848"/>
    <w:rsid w:val="00542B78"/>
    <w:rsid w:val="00543C0B"/>
    <w:rsid w:val="00543E19"/>
    <w:rsid w:val="00545858"/>
    <w:rsid w:val="00546182"/>
    <w:rsid w:val="00546899"/>
    <w:rsid w:val="005471A4"/>
    <w:rsid w:val="0054724A"/>
    <w:rsid w:val="00547588"/>
    <w:rsid w:val="00547671"/>
    <w:rsid w:val="00547C3C"/>
    <w:rsid w:val="00547FDC"/>
    <w:rsid w:val="00551042"/>
    <w:rsid w:val="00551228"/>
    <w:rsid w:val="00551E93"/>
    <w:rsid w:val="00554528"/>
    <w:rsid w:val="005558BC"/>
    <w:rsid w:val="00555ED0"/>
    <w:rsid w:val="00555FAB"/>
    <w:rsid w:val="00556B36"/>
    <w:rsid w:val="005570A5"/>
    <w:rsid w:val="00557581"/>
    <w:rsid w:val="00560BEB"/>
    <w:rsid w:val="00560C5B"/>
    <w:rsid w:val="00561B44"/>
    <w:rsid w:val="00561DFD"/>
    <w:rsid w:val="0056250F"/>
    <w:rsid w:val="00564ECE"/>
    <w:rsid w:val="00565480"/>
    <w:rsid w:val="00565BEE"/>
    <w:rsid w:val="00565E03"/>
    <w:rsid w:val="00567B9F"/>
    <w:rsid w:val="00567DC1"/>
    <w:rsid w:val="00572108"/>
    <w:rsid w:val="00572864"/>
    <w:rsid w:val="005728EF"/>
    <w:rsid w:val="005730B6"/>
    <w:rsid w:val="005741E4"/>
    <w:rsid w:val="00574F2F"/>
    <w:rsid w:val="00575171"/>
    <w:rsid w:val="00575F0E"/>
    <w:rsid w:val="0057663D"/>
    <w:rsid w:val="00576CEC"/>
    <w:rsid w:val="0057779F"/>
    <w:rsid w:val="00580ACB"/>
    <w:rsid w:val="00581507"/>
    <w:rsid w:val="005816F7"/>
    <w:rsid w:val="00583954"/>
    <w:rsid w:val="00584E30"/>
    <w:rsid w:val="005853FE"/>
    <w:rsid w:val="0058707C"/>
    <w:rsid w:val="005900E1"/>
    <w:rsid w:val="00590517"/>
    <w:rsid w:val="005913F9"/>
    <w:rsid w:val="005928F3"/>
    <w:rsid w:val="00594662"/>
    <w:rsid w:val="00594E3D"/>
    <w:rsid w:val="00595C79"/>
    <w:rsid w:val="00596221"/>
    <w:rsid w:val="0059770A"/>
    <w:rsid w:val="00597837"/>
    <w:rsid w:val="00597F01"/>
    <w:rsid w:val="005A00D5"/>
    <w:rsid w:val="005A10FC"/>
    <w:rsid w:val="005A1333"/>
    <w:rsid w:val="005A3280"/>
    <w:rsid w:val="005A34CD"/>
    <w:rsid w:val="005A38D5"/>
    <w:rsid w:val="005A3B47"/>
    <w:rsid w:val="005A3FCE"/>
    <w:rsid w:val="005A40E3"/>
    <w:rsid w:val="005A4C8E"/>
    <w:rsid w:val="005A64F6"/>
    <w:rsid w:val="005A653F"/>
    <w:rsid w:val="005A6B1C"/>
    <w:rsid w:val="005A7454"/>
    <w:rsid w:val="005A7763"/>
    <w:rsid w:val="005A7850"/>
    <w:rsid w:val="005A7B5E"/>
    <w:rsid w:val="005B095F"/>
    <w:rsid w:val="005B0D7D"/>
    <w:rsid w:val="005B0E4B"/>
    <w:rsid w:val="005B1ACD"/>
    <w:rsid w:val="005B23E4"/>
    <w:rsid w:val="005B4BC9"/>
    <w:rsid w:val="005B4CB7"/>
    <w:rsid w:val="005B5327"/>
    <w:rsid w:val="005B596A"/>
    <w:rsid w:val="005B5F37"/>
    <w:rsid w:val="005B72EA"/>
    <w:rsid w:val="005B7AC3"/>
    <w:rsid w:val="005B7D53"/>
    <w:rsid w:val="005B7DF2"/>
    <w:rsid w:val="005C02FF"/>
    <w:rsid w:val="005C101F"/>
    <w:rsid w:val="005C159D"/>
    <w:rsid w:val="005C300A"/>
    <w:rsid w:val="005C3FD3"/>
    <w:rsid w:val="005C50DF"/>
    <w:rsid w:val="005C5584"/>
    <w:rsid w:val="005C5797"/>
    <w:rsid w:val="005C583B"/>
    <w:rsid w:val="005C658C"/>
    <w:rsid w:val="005C6713"/>
    <w:rsid w:val="005C7932"/>
    <w:rsid w:val="005C7CAB"/>
    <w:rsid w:val="005D0212"/>
    <w:rsid w:val="005D0C0F"/>
    <w:rsid w:val="005D13AC"/>
    <w:rsid w:val="005D1864"/>
    <w:rsid w:val="005D2435"/>
    <w:rsid w:val="005D2FD1"/>
    <w:rsid w:val="005D30B7"/>
    <w:rsid w:val="005D36FB"/>
    <w:rsid w:val="005D418B"/>
    <w:rsid w:val="005D4328"/>
    <w:rsid w:val="005D433E"/>
    <w:rsid w:val="005D472B"/>
    <w:rsid w:val="005D4B79"/>
    <w:rsid w:val="005D4F70"/>
    <w:rsid w:val="005D5503"/>
    <w:rsid w:val="005D58A0"/>
    <w:rsid w:val="005D6CAC"/>
    <w:rsid w:val="005D7E55"/>
    <w:rsid w:val="005E0D16"/>
    <w:rsid w:val="005E1095"/>
    <w:rsid w:val="005E1571"/>
    <w:rsid w:val="005E1D27"/>
    <w:rsid w:val="005E3231"/>
    <w:rsid w:val="005E3AAB"/>
    <w:rsid w:val="005E3D8E"/>
    <w:rsid w:val="005E4212"/>
    <w:rsid w:val="005E49E5"/>
    <w:rsid w:val="005E4EA4"/>
    <w:rsid w:val="005E6143"/>
    <w:rsid w:val="005E7BA4"/>
    <w:rsid w:val="005F0042"/>
    <w:rsid w:val="005F034D"/>
    <w:rsid w:val="005F0946"/>
    <w:rsid w:val="005F0F79"/>
    <w:rsid w:val="005F196A"/>
    <w:rsid w:val="005F246C"/>
    <w:rsid w:val="005F30B1"/>
    <w:rsid w:val="005F3D86"/>
    <w:rsid w:val="005F430B"/>
    <w:rsid w:val="005F43B3"/>
    <w:rsid w:val="005F5E4E"/>
    <w:rsid w:val="005F66D8"/>
    <w:rsid w:val="005F7173"/>
    <w:rsid w:val="005F7B69"/>
    <w:rsid w:val="00600176"/>
    <w:rsid w:val="0060020F"/>
    <w:rsid w:val="00600547"/>
    <w:rsid w:val="00601F7C"/>
    <w:rsid w:val="00603455"/>
    <w:rsid w:val="00604B0A"/>
    <w:rsid w:val="00604C23"/>
    <w:rsid w:val="00605855"/>
    <w:rsid w:val="00606609"/>
    <w:rsid w:val="006067C0"/>
    <w:rsid w:val="0060771C"/>
    <w:rsid w:val="00610474"/>
    <w:rsid w:val="00610B68"/>
    <w:rsid w:val="00610D2B"/>
    <w:rsid w:val="00611D1D"/>
    <w:rsid w:val="00612305"/>
    <w:rsid w:val="00612872"/>
    <w:rsid w:val="0061292C"/>
    <w:rsid w:val="00612FEC"/>
    <w:rsid w:val="00617496"/>
    <w:rsid w:val="00617E49"/>
    <w:rsid w:val="006214C3"/>
    <w:rsid w:val="0062228F"/>
    <w:rsid w:val="0062249C"/>
    <w:rsid w:val="0062312C"/>
    <w:rsid w:val="0062575D"/>
    <w:rsid w:val="00626431"/>
    <w:rsid w:val="00627ACC"/>
    <w:rsid w:val="006311EB"/>
    <w:rsid w:val="0063178D"/>
    <w:rsid w:val="00631DE9"/>
    <w:rsid w:val="006323B5"/>
    <w:rsid w:val="00632FEF"/>
    <w:rsid w:val="00633B76"/>
    <w:rsid w:val="00634B78"/>
    <w:rsid w:val="00635936"/>
    <w:rsid w:val="006365F5"/>
    <w:rsid w:val="00637193"/>
    <w:rsid w:val="00640843"/>
    <w:rsid w:val="006439B6"/>
    <w:rsid w:val="00645CD1"/>
    <w:rsid w:val="006464BC"/>
    <w:rsid w:val="00646744"/>
    <w:rsid w:val="006468E1"/>
    <w:rsid w:val="006470CD"/>
    <w:rsid w:val="006473C5"/>
    <w:rsid w:val="00647DA5"/>
    <w:rsid w:val="00650849"/>
    <w:rsid w:val="0065111D"/>
    <w:rsid w:val="00651B5E"/>
    <w:rsid w:val="006522B9"/>
    <w:rsid w:val="00652320"/>
    <w:rsid w:val="00652367"/>
    <w:rsid w:val="00652B5A"/>
    <w:rsid w:val="006536B4"/>
    <w:rsid w:val="00653B29"/>
    <w:rsid w:val="006545DB"/>
    <w:rsid w:val="006545F8"/>
    <w:rsid w:val="00654B4F"/>
    <w:rsid w:val="00655183"/>
    <w:rsid w:val="00655B2E"/>
    <w:rsid w:val="006609F0"/>
    <w:rsid w:val="00660B6B"/>
    <w:rsid w:val="0066133B"/>
    <w:rsid w:val="00661DBB"/>
    <w:rsid w:val="00662323"/>
    <w:rsid w:val="006627CB"/>
    <w:rsid w:val="006633B8"/>
    <w:rsid w:val="006634AF"/>
    <w:rsid w:val="00664BD4"/>
    <w:rsid w:val="006656B6"/>
    <w:rsid w:val="006656CD"/>
    <w:rsid w:val="00665BB0"/>
    <w:rsid w:val="00666F68"/>
    <w:rsid w:val="006673D4"/>
    <w:rsid w:val="00667CB1"/>
    <w:rsid w:val="00667FD4"/>
    <w:rsid w:val="00673589"/>
    <w:rsid w:val="006745F5"/>
    <w:rsid w:val="006748AD"/>
    <w:rsid w:val="00676724"/>
    <w:rsid w:val="006771A3"/>
    <w:rsid w:val="00677285"/>
    <w:rsid w:val="00677BBF"/>
    <w:rsid w:val="00677F23"/>
    <w:rsid w:val="00680283"/>
    <w:rsid w:val="006803C7"/>
    <w:rsid w:val="00680623"/>
    <w:rsid w:val="00681E74"/>
    <w:rsid w:val="0068270B"/>
    <w:rsid w:val="00682E1C"/>
    <w:rsid w:val="00683D74"/>
    <w:rsid w:val="00683F22"/>
    <w:rsid w:val="00684607"/>
    <w:rsid w:val="00685118"/>
    <w:rsid w:val="006855E9"/>
    <w:rsid w:val="00685EAC"/>
    <w:rsid w:val="006860E3"/>
    <w:rsid w:val="00686533"/>
    <w:rsid w:val="006874E1"/>
    <w:rsid w:val="0069043E"/>
    <w:rsid w:val="00690725"/>
    <w:rsid w:val="00690C7C"/>
    <w:rsid w:val="00693E19"/>
    <w:rsid w:val="00693F18"/>
    <w:rsid w:val="00694730"/>
    <w:rsid w:val="00695863"/>
    <w:rsid w:val="00696753"/>
    <w:rsid w:val="00696D8D"/>
    <w:rsid w:val="006974D9"/>
    <w:rsid w:val="00697815"/>
    <w:rsid w:val="0069795A"/>
    <w:rsid w:val="006A02FA"/>
    <w:rsid w:val="006A0F35"/>
    <w:rsid w:val="006A27E3"/>
    <w:rsid w:val="006A2F38"/>
    <w:rsid w:val="006A473B"/>
    <w:rsid w:val="006A4DCA"/>
    <w:rsid w:val="006A4E60"/>
    <w:rsid w:val="006A54B3"/>
    <w:rsid w:val="006A56A2"/>
    <w:rsid w:val="006A5A09"/>
    <w:rsid w:val="006A5BE9"/>
    <w:rsid w:val="006A602B"/>
    <w:rsid w:val="006A692C"/>
    <w:rsid w:val="006B12B3"/>
    <w:rsid w:val="006B36F7"/>
    <w:rsid w:val="006B3AE3"/>
    <w:rsid w:val="006B42CB"/>
    <w:rsid w:val="006B4CEF"/>
    <w:rsid w:val="006B4FD5"/>
    <w:rsid w:val="006B575D"/>
    <w:rsid w:val="006B69B8"/>
    <w:rsid w:val="006B6C76"/>
    <w:rsid w:val="006C0463"/>
    <w:rsid w:val="006C0B17"/>
    <w:rsid w:val="006C15B5"/>
    <w:rsid w:val="006C2D86"/>
    <w:rsid w:val="006C33F7"/>
    <w:rsid w:val="006C3875"/>
    <w:rsid w:val="006C3A6F"/>
    <w:rsid w:val="006C67B8"/>
    <w:rsid w:val="006C6CAE"/>
    <w:rsid w:val="006C70A4"/>
    <w:rsid w:val="006C7A69"/>
    <w:rsid w:val="006D094B"/>
    <w:rsid w:val="006D0DA3"/>
    <w:rsid w:val="006D0E7C"/>
    <w:rsid w:val="006D1210"/>
    <w:rsid w:val="006D19DA"/>
    <w:rsid w:val="006D223F"/>
    <w:rsid w:val="006D254F"/>
    <w:rsid w:val="006D37F9"/>
    <w:rsid w:val="006D3D68"/>
    <w:rsid w:val="006D6C4A"/>
    <w:rsid w:val="006D6D67"/>
    <w:rsid w:val="006E1CE4"/>
    <w:rsid w:val="006E45FA"/>
    <w:rsid w:val="006E4B66"/>
    <w:rsid w:val="006E792D"/>
    <w:rsid w:val="006F01BD"/>
    <w:rsid w:val="006F0D5C"/>
    <w:rsid w:val="006F1156"/>
    <w:rsid w:val="006F1213"/>
    <w:rsid w:val="006F15C7"/>
    <w:rsid w:val="006F395D"/>
    <w:rsid w:val="006F3FC8"/>
    <w:rsid w:val="006F4212"/>
    <w:rsid w:val="006F4404"/>
    <w:rsid w:val="006F517D"/>
    <w:rsid w:val="006F6251"/>
    <w:rsid w:val="006F7291"/>
    <w:rsid w:val="006F787B"/>
    <w:rsid w:val="00700AC5"/>
    <w:rsid w:val="00700B88"/>
    <w:rsid w:val="00701506"/>
    <w:rsid w:val="00702516"/>
    <w:rsid w:val="007029B6"/>
    <w:rsid w:val="0070310C"/>
    <w:rsid w:val="0070371F"/>
    <w:rsid w:val="007037C0"/>
    <w:rsid w:val="00703B52"/>
    <w:rsid w:val="007046E4"/>
    <w:rsid w:val="00704F1A"/>
    <w:rsid w:val="00704F28"/>
    <w:rsid w:val="007058AB"/>
    <w:rsid w:val="007059DA"/>
    <w:rsid w:val="007067A9"/>
    <w:rsid w:val="00706948"/>
    <w:rsid w:val="00707E94"/>
    <w:rsid w:val="00707F29"/>
    <w:rsid w:val="007100EB"/>
    <w:rsid w:val="007101EB"/>
    <w:rsid w:val="00710940"/>
    <w:rsid w:val="00714163"/>
    <w:rsid w:val="00714715"/>
    <w:rsid w:val="007147F2"/>
    <w:rsid w:val="00715192"/>
    <w:rsid w:val="0071572E"/>
    <w:rsid w:val="007159BF"/>
    <w:rsid w:val="007175FF"/>
    <w:rsid w:val="00717637"/>
    <w:rsid w:val="00717662"/>
    <w:rsid w:val="007178F2"/>
    <w:rsid w:val="00717BBD"/>
    <w:rsid w:val="00723E90"/>
    <w:rsid w:val="00724829"/>
    <w:rsid w:val="00724E63"/>
    <w:rsid w:val="007265C7"/>
    <w:rsid w:val="00726BB4"/>
    <w:rsid w:val="00727D41"/>
    <w:rsid w:val="007302DF"/>
    <w:rsid w:val="00730678"/>
    <w:rsid w:val="00731335"/>
    <w:rsid w:val="00731F12"/>
    <w:rsid w:val="00732046"/>
    <w:rsid w:val="00732742"/>
    <w:rsid w:val="007327D8"/>
    <w:rsid w:val="00732D44"/>
    <w:rsid w:val="00733765"/>
    <w:rsid w:val="00734C54"/>
    <w:rsid w:val="00734DF0"/>
    <w:rsid w:val="007352B8"/>
    <w:rsid w:val="00735BFB"/>
    <w:rsid w:val="00735EC2"/>
    <w:rsid w:val="007369B7"/>
    <w:rsid w:val="007371F2"/>
    <w:rsid w:val="00737583"/>
    <w:rsid w:val="007375AA"/>
    <w:rsid w:val="00737B3F"/>
    <w:rsid w:val="0074061C"/>
    <w:rsid w:val="00741174"/>
    <w:rsid w:val="0074158B"/>
    <w:rsid w:val="007418EC"/>
    <w:rsid w:val="00741AA8"/>
    <w:rsid w:val="00743630"/>
    <w:rsid w:val="00743DB9"/>
    <w:rsid w:val="0074481B"/>
    <w:rsid w:val="00745944"/>
    <w:rsid w:val="00745A2B"/>
    <w:rsid w:val="00746C52"/>
    <w:rsid w:val="00746F62"/>
    <w:rsid w:val="00747C38"/>
    <w:rsid w:val="007508CF"/>
    <w:rsid w:val="00750EDB"/>
    <w:rsid w:val="00752568"/>
    <w:rsid w:val="00753568"/>
    <w:rsid w:val="00753949"/>
    <w:rsid w:val="00754BC4"/>
    <w:rsid w:val="0075559A"/>
    <w:rsid w:val="0075768C"/>
    <w:rsid w:val="00761010"/>
    <w:rsid w:val="0076126D"/>
    <w:rsid w:val="00764078"/>
    <w:rsid w:val="00764D7C"/>
    <w:rsid w:val="0076586D"/>
    <w:rsid w:val="007660CD"/>
    <w:rsid w:val="007661D3"/>
    <w:rsid w:val="007701F7"/>
    <w:rsid w:val="007724EE"/>
    <w:rsid w:val="00772DC7"/>
    <w:rsid w:val="007739B0"/>
    <w:rsid w:val="00774BA1"/>
    <w:rsid w:val="00774EEF"/>
    <w:rsid w:val="00775024"/>
    <w:rsid w:val="007750B7"/>
    <w:rsid w:val="00775591"/>
    <w:rsid w:val="00775F4A"/>
    <w:rsid w:val="00776594"/>
    <w:rsid w:val="007802EE"/>
    <w:rsid w:val="00780E0E"/>
    <w:rsid w:val="00781013"/>
    <w:rsid w:val="007812BD"/>
    <w:rsid w:val="007820F2"/>
    <w:rsid w:val="007824E3"/>
    <w:rsid w:val="00783C99"/>
    <w:rsid w:val="00784104"/>
    <w:rsid w:val="007841E4"/>
    <w:rsid w:val="007855A7"/>
    <w:rsid w:val="007860E0"/>
    <w:rsid w:val="00787D39"/>
    <w:rsid w:val="00787FA7"/>
    <w:rsid w:val="00790A27"/>
    <w:rsid w:val="00790EC4"/>
    <w:rsid w:val="00790F17"/>
    <w:rsid w:val="0079218F"/>
    <w:rsid w:val="007929EC"/>
    <w:rsid w:val="00793554"/>
    <w:rsid w:val="00793A24"/>
    <w:rsid w:val="00793D14"/>
    <w:rsid w:val="00793ECE"/>
    <w:rsid w:val="0079477C"/>
    <w:rsid w:val="00794900"/>
    <w:rsid w:val="007950EC"/>
    <w:rsid w:val="007958ED"/>
    <w:rsid w:val="00797727"/>
    <w:rsid w:val="00797D0E"/>
    <w:rsid w:val="00797E24"/>
    <w:rsid w:val="007A050B"/>
    <w:rsid w:val="007A0A38"/>
    <w:rsid w:val="007A1012"/>
    <w:rsid w:val="007A12BC"/>
    <w:rsid w:val="007A1425"/>
    <w:rsid w:val="007A1724"/>
    <w:rsid w:val="007A20D5"/>
    <w:rsid w:val="007A47D8"/>
    <w:rsid w:val="007A4C03"/>
    <w:rsid w:val="007A4F45"/>
    <w:rsid w:val="007A5694"/>
    <w:rsid w:val="007A68E1"/>
    <w:rsid w:val="007A69CC"/>
    <w:rsid w:val="007A70AD"/>
    <w:rsid w:val="007A70D2"/>
    <w:rsid w:val="007A710A"/>
    <w:rsid w:val="007A7DFE"/>
    <w:rsid w:val="007B0574"/>
    <w:rsid w:val="007B0738"/>
    <w:rsid w:val="007B10C9"/>
    <w:rsid w:val="007B137F"/>
    <w:rsid w:val="007B2EFF"/>
    <w:rsid w:val="007B39B0"/>
    <w:rsid w:val="007B4528"/>
    <w:rsid w:val="007B5E9C"/>
    <w:rsid w:val="007B62F3"/>
    <w:rsid w:val="007B6609"/>
    <w:rsid w:val="007B6A5D"/>
    <w:rsid w:val="007B6D36"/>
    <w:rsid w:val="007B7CB9"/>
    <w:rsid w:val="007C3C62"/>
    <w:rsid w:val="007C45FB"/>
    <w:rsid w:val="007C4A2D"/>
    <w:rsid w:val="007C4A66"/>
    <w:rsid w:val="007C4E66"/>
    <w:rsid w:val="007C4FBF"/>
    <w:rsid w:val="007C50C5"/>
    <w:rsid w:val="007C6030"/>
    <w:rsid w:val="007C61C2"/>
    <w:rsid w:val="007C74F6"/>
    <w:rsid w:val="007C7AA2"/>
    <w:rsid w:val="007D06B0"/>
    <w:rsid w:val="007D2985"/>
    <w:rsid w:val="007D2E33"/>
    <w:rsid w:val="007D356C"/>
    <w:rsid w:val="007D6D2B"/>
    <w:rsid w:val="007D7170"/>
    <w:rsid w:val="007D761E"/>
    <w:rsid w:val="007D7B05"/>
    <w:rsid w:val="007E08FD"/>
    <w:rsid w:val="007E0C60"/>
    <w:rsid w:val="007E0C63"/>
    <w:rsid w:val="007E45AB"/>
    <w:rsid w:val="007E59C5"/>
    <w:rsid w:val="007E5B41"/>
    <w:rsid w:val="007E5F09"/>
    <w:rsid w:val="007E69E2"/>
    <w:rsid w:val="007E6F63"/>
    <w:rsid w:val="007E739A"/>
    <w:rsid w:val="007E7CA7"/>
    <w:rsid w:val="007F0CAE"/>
    <w:rsid w:val="007F21F8"/>
    <w:rsid w:val="007F2CB0"/>
    <w:rsid w:val="007F33E6"/>
    <w:rsid w:val="007F3C39"/>
    <w:rsid w:val="007F3E05"/>
    <w:rsid w:val="007F4622"/>
    <w:rsid w:val="007F61E7"/>
    <w:rsid w:val="007F6719"/>
    <w:rsid w:val="007F6D29"/>
    <w:rsid w:val="007F6DB2"/>
    <w:rsid w:val="007F760F"/>
    <w:rsid w:val="008012FD"/>
    <w:rsid w:val="008018D7"/>
    <w:rsid w:val="00802EA8"/>
    <w:rsid w:val="008038D3"/>
    <w:rsid w:val="00803B82"/>
    <w:rsid w:val="00803C1A"/>
    <w:rsid w:val="0080418C"/>
    <w:rsid w:val="00804A38"/>
    <w:rsid w:val="00805058"/>
    <w:rsid w:val="008051DA"/>
    <w:rsid w:val="00805218"/>
    <w:rsid w:val="008058A1"/>
    <w:rsid w:val="00806032"/>
    <w:rsid w:val="00806C06"/>
    <w:rsid w:val="008070BE"/>
    <w:rsid w:val="008103E8"/>
    <w:rsid w:val="00810A15"/>
    <w:rsid w:val="00812256"/>
    <w:rsid w:val="0081277C"/>
    <w:rsid w:val="00812E43"/>
    <w:rsid w:val="008138C1"/>
    <w:rsid w:val="008140A2"/>
    <w:rsid w:val="00814F5C"/>
    <w:rsid w:val="00815083"/>
    <w:rsid w:val="00815572"/>
    <w:rsid w:val="00815756"/>
    <w:rsid w:val="0081655E"/>
    <w:rsid w:val="00816BFD"/>
    <w:rsid w:val="00816DB2"/>
    <w:rsid w:val="00817184"/>
    <w:rsid w:val="00817626"/>
    <w:rsid w:val="0082122A"/>
    <w:rsid w:val="008218BC"/>
    <w:rsid w:val="008219E6"/>
    <w:rsid w:val="008237A4"/>
    <w:rsid w:val="00823F29"/>
    <w:rsid w:val="00824F69"/>
    <w:rsid w:val="00825C6E"/>
    <w:rsid w:val="008262F7"/>
    <w:rsid w:val="00826311"/>
    <w:rsid w:val="008266F4"/>
    <w:rsid w:val="008267E9"/>
    <w:rsid w:val="00826C82"/>
    <w:rsid w:val="008272C6"/>
    <w:rsid w:val="00830102"/>
    <w:rsid w:val="00830F41"/>
    <w:rsid w:val="00830FBA"/>
    <w:rsid w:val="0083115B"/>
    <w:rsid w:val="00831C8B"/>
    <w:rsid w:val="00831EF5"/>
    <w:rsid w:val="008327AB"/>
    <w:rsid w:val="008327D9"/>
    <w:rsid w:val="00833372"/>
    <w:rsid w:val="0083443C"/>
    <w:rsid w:val="00834773"/>
    <w:rsid w:val="00835363"/>
    <w:rsid w:val="008369F0"/>
    <w:rsid w:val="008374BA"/>
    <w:rsid w:val="00840FEB"/>
    <w:rsid w:val="00842245"/>
    <w:rsid w:val="008426A8"/>
    <w:rsid w:val="0084362B"/>
    <w:rsid w:val="00844F1C"/>
    <w:rsid w:val="00845A95"/>
    <w:rsid w:val="00845E48"/>
    <w:rsid w:val="008467E3"/>
    <w:rsid w:val="00846B8C"/>
    <w:rsid w:val="008471FF"/>
    <w:rsid w:val="0084773D"/>
    <w:rsid w:val="00850335"/>
    <w:rsid w:val="00851C35"/>
    <w:rsid w:val="00852494"/>
    <w:rsid w:val="00852884"/>
    <w:rsid w:val="00853D8C"/>
    <w:rsid w:val="00855396"/>
    <w:rsid w:val="00855A98"/>
    <w:rsid w:val="008562BF"/>
    <w:rsid w:val="00856316"/>
    <w:rsid w:val="00856B31"/>
    <w:rsid w:val="00856B46"/>
    <w:rsid w:val="00860462"/>
    <w:rsid w:val="008613AB"/>
    <w:rsid w:val="00861B6E"/>
    <w:rsid w:val="00861C5B"/>
    <w:rsid w:val="00861CBC"/>
    <w:rsid w:val="008620B3"/>
    <w:rsid w:val="00862790"/>
    <w:rsid w:val="008650D6"/>
    <w:rsid w:val="0086686A"/>
    <w:rsid w:val="00866C6D"/>
    <w:rsid w:val="00867FC1"/>
    <w:rsid w:val="0087090A"/>
    <w:rsid w:val="008718EB"/>
    <w:rsid w:val="008730CE"/>
    <w:rsid w:val="00873140"/>
    <w:rsid w:val="00874A0F"/>
    <w:rsid w:val="00875319"/>
    <w:rsid w:val="0087582A"/>
    <w:rsid w:val="00877D4C"/>
    <w:rsid w:val="008801E3"/>
    <w:rsid w:val="0088026A"/>
    <w:rsid w:val="00881E26"/>
    <w:rsid w:val="00882BA6"/>
    <w:rsid w:val="00882CFF"/>
    <w:rsid w:val="00884021"/>
    <w:rsid w:val="0088444B"/>
    <w:rsid w:val="00885056"/>
    <w:rsid w:val="008868FC"/>
    <w:rsid w:val="00887089"/>
    <w:rsid w:val="0089076B"/>
    <w:rsid w:val="0089089C"/>
    <w:rsid w:val="00891D56"/>
    <w:rsid w:val="00892461"/>
    <w:rsid w:val="008926E8"/>
    <w:rsid w:val="00892C3D"/>
    <w:rsid w:val="00893EF9"/>
    <w:rsid w:val="00893F7D"/>
    <w:rsid w:val="0089438B"/>
    <w:rsid w:val="008943AE"/>
    <w:rsid w:val="0089504F"/>
    <w:rsid w:val="00895247"/>
    <w:rsid w:val="00895912"/>
    <w:rsid w:val="00896DD8"/>
    <w:rsid w:val="00896FDB"/>
    <w:rsid w:val="008972C8"/>
    <w:rsid w:val="008A103C"/>
    <w:rsid w:val="008A1A1A"/>
    <w:rsid w:val="008A1DFC"/>
    <w:rsid w:val="008A1E79"/>
    <w:rsid w:val="008A3011"/>
    <w:rsid w:val="008A4420"/>
    <w:rsid w:val="008A5ECB"/>
    <w:rsid w:val="008A6D4F"/>
    <w:rsid w:val="008A75C3"/>
    <w:rsid w:val="008A7BE6"/>
    <w:rsid w:val="008A7E97"/>
    <w:rsid w:val="008B08D1"/>
    <w:rsid w:val="008B13C9"/>
    <w:rsid w:val="008B1A4E"/>
    <w:rsid w:val="008B1CC6"/>
    <w:rsid w:val="008B2848"/>
    <w:rsid w:val="008B2A0F"/>
    <w:rsid w:val="008B2BBA"/>
    <w:rsid w:val="008B2FDB"/>
    <w:rsid w:val="008B32BB"/>
    <w:rsid w:val="008B3AAE"/>
    <w:rsid w:val="008B4719"/>
    <w:rsid w:val="008B583F"/>
    <w:rsid w:val="008B589B"/>
    <w:rsid w:val="008B6614"/>
    <w:rsid w:val="008B70C0"/>
    <w:rsid w:val="008B76CD"/>
    <w:rsid w:val="008C00C8"/>
    <w:rsid w:val="008C062C"/>
    <w:rsid w:val="008C1997"/>
    <w:rsid w:val="008C1B29"/>
    <w:rsid w:val="008C21E7"/>
    <w:rsid w:val="008C3FC0"/>
    <w:rsid w:val="008C4B19"/>
    <w:rsid w:val="008C5950"/>
    <w:rsid w:val="008C5E7F"/>
    <w:rsid w:val="008C77F8"/>
    <w:rsid w:val="008D182A"/>
    <w:rsid w:val="008D2D66"/>
    <w:rsid w:val="008D3718"/>
    <w:rsid w:val="008D44AA"/>
    <w:rsid w:val="008D4770"/>
    <w:rsid w:val="008D4848"/>
    <w:rsid w:val="008D5008"/>
    <w:rsid w:val="008D53FA"/>
    <w:rsid w:val="008D55B9"/>
    <w:rsid w:val="008D5824"/>
    <w:rsid w:val="008D5F40"/>
    <w:rsid w:val="008D7B8F"/>
    <w:rsid w:val="008E00C3"/>
    <w:rsid w:val="008E0BCC"/>
    <w:rsid w:val="008E121B"/>
    <w:rsid w:val="008E17A0"/>
    <w:rsid w:val="008E28B1"/>
    <w:rsid w:val="008E2B42"/>
    <w:rsid w:val="008E2DBB"/>
    <w:rsid w:val="008E3375"/>
    <w:rsid w:val="008E3DEB"/>
    <w:rsid w:val="008E3F5D"/>
    <w:rsid w:val="008E3FDB"/>
    <w:rsid w:val="008E49F7"/>
    <w:rsid w:val="008E508E"/>
    <w:rsid w:val="008E7235"/>
    <w:rsid w:val="008E78DB"/>
    <w:rsid w:val="008E7FE9"/>
    <w:rsid w:val="008F079A"/>
    <w:rsid w:val="008F07B6"/>
    <w:rsid w:val="008F0C04"/>
    <w:rsid w:val="008F1878"/>
    <w:rsid w:val="008F1E47"/>
    <w:rsid w:val="008F25A2"/>
    <w:rsid w:val="008F25B3"/>
    <w:rsid w:val="008F3024"/>
    <w:rsid w:val="008F36E5"/>
    <w:rsid w:val="008F3C2D"/>
    <w:rsid w:val="008F5798"/>
    <w:rsid w:val="008F5A92"/>
    <w:rsid w:val="008F68EB"/>
    <w:rsid w:val="008F7774"/>
    <w:rsid w:val="008F7C6E"/>
    <w:rsid w:val="00901671"/>
    <w:rsid w:val="009029D6"/>
    <w:rsid w:val="00903280"/>
    <w:rsid w:val="00903439"/>
    <w:rsid w:val="00903798"/>
    <w:rsid w:val="00903CA2"/>
    <w:rsid w:val="00903ED8"/>
    <w:rsid w:val="009042BA"/>
    <w:rsid w:val="00904825"/>
    <w:rsid w:val="00905DBE"/>
    <w:rsid w:val="00906A62"/>
    <w:rsid w:val="00907ADA"/>
    <w:rsid w:val="00910299"/>
    <w:rsid w:val="00910F7D"/>
    <w:rsid w:val="00911226"/>
    <w:rsid w:val="0091183B"/>
    <w:rsid w:val="00913312"/>
    <w:rsid w:val="009136FB"/>
    <w:rsid w:val="0091384A"/>
    <w:rsid w:val="0091494A"/>
    <w:rsid w:val="00914BA6"/>
    <w:rsid w:val="0091500A"/>
    <w:rsid w:val="00921363"/>
    <w:rsid w:val="00922004"/>
    <w:rsid w:val="00922523"/>
    <w:rsid w:val="009228F4"/>
    <w:rsid w:val="00923336"/>
    <w:rsid w:val="00923EE4"/>
    <w:rsid w:val="0092441A"/>
    <w:rsid w:val="00925D00"/>
    <w:rsid w:val="00927138"/>
    <w:rsid w:val="009276D8"/>
    <w:rsid w:val="009279AB"/>
    <w:rsid w:val="00930AF4"/>
    <w:rsid w:val="00931382"/>
    <w:rsid w:val="00932E23"/>
    <w:rsid w:val="00932F90"/>
    <w:rsid w:val="00933113"/>
    <w:rsid w:val="00933E38"/>
    <w:rsid w:val="00934AF9"/>
    <w:rsid w:val="00934DEB"/>
    <w:rsid w:val="009355A2"/>
    <w:rsid w:val="009363F5"/>
    <w:rsid w:val="0093672D"/>
    <w:rsid w:val="00936788"/>
    <w:rsid w:val="00940124"/>
    <w:rsid w:val="00940410"/>
    <w:rsid w:val="00942422"/>
    <w:rsid w:val="009430E6"/>
    <w:rsid w:val="00943B0D"/>
    <w:rsid w:val="009446B1"/>
    <w:rsid w:val="00945B2A"/>
    <w:rsid w:val="00950465"/>
    <w:rsid w:val="00950E13"/>
    <w:rsid w:val="00950E9E"/>
    <w:rsid w:val="00950ED5"/>
    <w:rsid w:val="00951757"/>
    <w:rsid w:val="009533A4"/>
    <w:rsid w:val="00954008"/>
    <w:rsid w:val="009554FD"/>
    <w:rsid w:val="00955DA3"/>
    <w:rsid w:val="009568A8"/>
    <w:rsid w:val="00956CB8"/>
    <w:rsid w:val="00957C8D"/>
    <w:rsid w:val="00960EEB"/>
    <w:rsid w:val="00961108"/>
    <w:rsid w:val="0096267B"/>
    <w:rsid w:val="00962867"/>
    <w:rsid w:val="00962E71"/>
    <w:rsid w:val="00962FA4"/>
    <w:rsid w:val="00963318"/>
    <w:rsid w:val="009638BD"/>
    <w:rsid w:val="00963A94"/>
    <w:rsid w:val="009643A4"/>
    <w:rsid w:val="00965BAF"/>
    <w:rsid w:val="00965D09"/>
    <w:rsid w:val="00967615"/>
    <w:rsid w:val="0096772E"/>
    <w:rsid w:val="00967C9D"/>
    <w:rsid w:val="00967F1E"/>
    <w:rsid w:val="0097212E"/>
    <w:rsid w:val="00972408"/>
    <w:rsid w:val="00974809"/>
    <w:rsid w:val="009749F4"/>
    <w:rsid w:val="00975D23"/>
    <w:rsid w:val="009764C3"/>
    <w:rsid w:val="00977992"/>
    <w:rsid w:val="00980881"/>
    <w:rsid w:val="009828D4"/>
    <w:rsid w:val="009830E3"/>
    <w:rsid w:val="00983866"/>
    <w:rsid w:val="009843EA"/>
    <w:rsid w:val="009847BE"/>
    <w:rsid w:val="00984E4D"/>
    <w:rsid w:val="00985865"/>
    <w:rsid w:val="0098635D"/>
    <w:rsid w:val="00986512"/>
    <w:rsid w:val="009866EC"/>
    <w:rsid w:val="0098740C"/>
    <w:rsid w:val="0099020F"/>
    <w:rsid w:val="00990366"/>
    <w:rsid w:val="00991925"/>
    <w:rsid w:val="00991F26"/>
    <w:rsid w:val="0099451C"/>
    <w:rsid w:val="00994E8E"/>
    <w:rsid w:val="00995169"/>
    <w:rsid w:val="009953B1"/>
    <w:rsid w:val="0099563E"/>
    <w:rsid w:val="009979B7"/>
    <w:rsid w:val="00997E34"/>
    <w:rsid w:val="009A04C2"/>
    <w:rsid w:val="009A07A9"/>
    <w:rsid w:val="009A0EA6"/>
    <w:rsid w:val="009A164A"/>
    <w:rsid w:val="009A1805"/>
    <w:rsid w:val="009A4102"/>
    <w:rsid w:val="009A4335"/>
    <w:rsid w:val="009A44A0"/>
    <w:rsid w:val="009A4E4F"/>
    <w:rsid w:val="009A53C4"/>
    <w:rsid w:val="009B00EA"/>
    <w:rsid w:val="009B0A3A"/>
    <w:rsid w:val="009B1884"/>
    <w:rsid w:val="009B3222"/>
    <w:rsid w:val="009B34D3"/>
    <w:rsid w:val="009B37CD"/>
    <w:rsid w:val="009B57DA"/>
    <w:rsid w:val="009B5F6C"/>
    <w:rsid w:val="009B6ACE"/>
    <w:rsid w:val="009B7ADC"/>
    <w:rsid w:val="009C0202"/>
    <w:rsid w:val="009C39D7"/>
    <w:rsid w:val="009C3BC2"/>
    <w:rsid w:val="009C40F9"/>
    <w:rsid w:val="009C491B"/>
    <w:rsid w:val="009C49E9"/>
    <w:rsid w:val="009C6ACF"/>
    <w:rsid w:val="009C72AE"/>
    <w:rsid w:val="009C7A17"/>
    <w:rsid w:val="009D010A"/>
    <w:rsid w:val="009D04A7"/>
    <w:rsid w:val="009D0BFE"/>
    <w:rsid w:val="009D0D38"/>
    <w:rsid w:val="009D131F"/>
    <w:rsid w:val="009D24CD"/>
    <w:rsid w:val="009D3890"/>
    <w:rsid w:val="009D3904"/>
    <w:rsid w:val="009D3B76"/>
    <w:rsid w:val="009D4FD4"/>
    <w:rsid w:val="009D54AD"/>
    <w:rsid w:val="009D6152"/>
    <w:rsid w:val="009D6220"/>
    <w:rsid w:val="009D6449"/>
    <w:rsid w:val="009D6FF7"/>
    <w:rsid w:val="009D71F0"/>
    <w:rsid w:val="009E0528"/>
    <w:rsid w:val="009E1A4C"/>
    <w:rsid w:val="009E2137"/>
    <w:rsid w:val="009E21EC"/>
    <w:rsid w:val="009E225C"/>
    <w:rsid w:val="009E35F5"/>
    <w:rsid w:val="009E4488"/>
    <w:rsid w:val="009E471E"/>
    <w:rsid w:val="009E520F"/>
    <w:rsid w:val="009E5453"/>
    <w:rsid w:val="009E5CEF"/>
    <w:rsid w:val="009E6A0A"/>
    <w:rsid w:val="009E7274"/>
    <w:rsid w:val="009E7403"/>
    <w:rsid w:val="009E7B9C"/>
    <w:rsid w:val="009F1042"/>
    <w:rsid w:val="009F16A8"/>
    <w:rsid w:val="009F26C2"/>
    <w:rsid w:val="009F2C05"/>
    <w:rsid w:val="009F3D7A"/>
    <w:rsid w:val="009F442B"/>
    <w:rsid w:val="009F5195"/>
    <w:rsid w:val="009F774A"/>
    <w:rsid w:val="009F7E30"/>
    <w:rsid w:val="00A00858"/>
    <w:rsid w:val="00A014A3"/>
    <w:rsid w:val="00A016F5"/>
    <w:rsid w:val="00A01A26"/>
    <w:rsid w:val="00A024BD"/>
    <w:rsid w:val="00A02910"/>
    <w:rsid w:val="00A02EBD"/>
    <w:rsid w:val="00A03152"/>
    <w:rsid w:val="00A04541"/>
    <w:rsid w:val="00A049A6"/>
    <w:rsid w:val="00A05AB2"/>
    <w:rsid w:val="00A05CA3"/>
    <w:rsid w:val="00A077CD"/>
    <w:rsid w:val="00A10BC2"/>
    <w:rsid w:val="00A11697"/>
    <w:rsid w:val="00A11B45"/>
    <w:rsid w:val="00A12A66"/>
    <w:rsid w:val="00A14370"/>
    <w:rsid w:val="00A148AB"/>
    <w:rsid w:val="00A1648D"/>
    <w:rsid w:val="00A1764D"/>
    <w:rsid w:val="00A17E60"/>
    <w:rsid w:val="00A2144A"/>
    <w:rsid w:val="00A23695"/>
    <w:rsid w:val="00A24A08"/>
    <w:rsid w:val="00A27E66"/>
    <w:rsid w:val="00A27E7B"/>
    <w:rsid w:val="00A30223"/>
    <w:rsid w:val="00A3042A"/>
    <w:rsid w:val="00A30DCF"/>
    <w:rsid w:val="00A31C23"/>
    <w:rsid w:val="00A334E3"/>
    <w:rsid w:val="00A33884"/>
    <w:rsid w:val="00A34AD9"/>
    <w:rsid w:val="00A34EC0"/>
    <w:rsid w:val="00A35243"/>
    <w:rsid w:val="00A35516"/>
    <w:rsid w:val="00A35B11"/>
    <w:rsid w:val="00A376FD"/>
    <w:rsid w:val="00A379D7"/>
    <w:rsid w:val="00A42740"/>
    <w:rsid w:val="00A42754"/>
    <w:rsid w:val="00A42FDD"/>
    <w:rsid w:val="00A43D53"/>
    <w:rsid w:val="00A45659"/>
    <w:rsid w:val="00A4580A"/>
    <w:rsid w:val="00A45B5B"/>
    <w:rsid w:val="00A46A5F"/>
    <w:rsid w:val="00A46FF2"/>
    <w:rsid w:val="00A47EC3"/>
    <w:rsid w:val="00A50166"/>
    <w:rsid w:val="00A50912"/>
    <w:rsid w:val="00A515C6"/>
    <w:rsid w:val="00A51AE9"/>
    <w:rsid w:val="00A51D73"/>
    <w:rsid w:val="00A52626"/>
    <w:rsid w:val="00A53364"/>
    <w:rsid w:val="00A5398A"/>
    <w:rsid w:val="00A5485B"/>
    <w:rsid w:val="00A5513F"/>
    <w:rsid w:val="00A55DC4"/>
    <w:rsid w:val="00A56D60"/>
    <w:rsid w:val="00A61DEA"/>
    <w:rsid w:val="00A6309C"/>
    <w:rsid w:val="00A63E1A"/>
    <w:rsid w:val="00A64F0B"/>
    <w:rsid w:val="00A66D7F"/>
    <w:rsid w:val="00A66E1B"/>
    <w:rsid w:val="00A6785B"/>
    <w:rsid w:val="00A700EA"/>
    <w:rsid w:val="00A71324"/>
    <w:rsid w:val="00A71C08"/>
    <w:rsid w:val="00A725E0"/>
    <w:rsid w:val="00A7301F"/>
    <w:rsid w:val="00A73E13"/>
    <w:rsid w:val="00A74539"/>
    <w:rsid w:val="00A74A35"/>
    <w:rsid w:val="00A74B2F"/>
    <w:rsid w:val="00A7633B"/>
    <w:rsid w:val="00A77B89"/>
    <w:rsid w:val="00A80344"/>
    <w:rsid w:val="00A80CC4"/>
    <w:rsid w:val="00A81B3A"/>
    <w:rsid w:val="00A820CC"/>
    <w:rsid w:val="00A8342F"/>
    <w:rsid w:val="00A83BDE"/>
    <w:rsid w:val="00A83BFE"/>
    <w:rsid w:val="00A840C5"/>
    <w:rsid w:val="00A8449A"/>
    <w:rsid w:val="00A855FB"/>
    <w:rsid w:val="00A85B17"/>
    <w:rsid w:val="00A869D2"/>
    <w:rsid w:val="00A87F66"/>
    <w:rsid w:val="00A93C20"/>
    <w:rsid w:val="00A94086"/>
    <w:rsid w:val="00A947A9"/>
    <w:rsid w:val="00A94EF0"/>
    <w:rsid w:val="00A9590B"/>
    <w:rsid w:val="00A96798"/>
    <w:rsid w:val="00A967F7"/>
    <w:rsid w:val="00A96FFB"/>
    <w:rsid w:val="00AA0407"/>
    <w:rsid w:val="00AA0D03"/>
    <w:rsid w:val="00AA186B"/>
    <w:rsid w:val="00AA28C5"/>
    <w:rsid w:val="00AA303D"/>
    <w:rsid w:val="00AA3C81"/>
    <w:rsid w:val="00AA4287"/>
    <w:rsid w:val="00AA436E"/>
    <w:rsid w:val="00AA4C60"/>
    <w:rsid w:val="00AA50A2"/>
    <w:rsid w:val="00AA50B3"/>
    <w:rsid w:val="00AA672F"/>
    <w:rsid w:val="00AA6B36"/>
    <w:rsid w:val="00AA6C96"/>
    <w:rsid w:val="00AA7DAD"/>
    <w:rsid w:val="00AB0BBD"/>
    <w:rsid w:val="00AB1BF4"/>
    <w:rsid w:val="00AB2F85"/>
    <w:rsid w:val="00AB30AA"/>
    <w:rsid w:val="00AB47C6"/>
    <w:rsid w:val="00AB4C51"/>
    <w:rsid w:val="00AB61FB"/>
    <w:rsid w:val="00AB6CE8"/>
    <w:rsid w:val="00AB7E39"/>
    <w:rsid w:val="00AC0ACC"/>
    <w:rsid w:val="00AC0CB9"/>
    <w:rsid w:val="00AC1A33"/>
    <w:rsid w:val="00AC25E7"/>
    <w:rsid w:val="00AC3BC9"/>
    <w:rsid w:val="00AC4EDF"/>
    <w:rsid w:val="00AC53BD"/>
    <w:rsid w:val="00AC5543"/>
    <w:rsid w:val="00AC618B"/>
    <w:rsid w:val="00AC6A2D"/>
    <w:rsid w:val="00AC6FBF"/>
    <w:rsid w:val="00AC78D3"/>
    <w:rsid w:val="00AD0491"/>
    <w:rsid w:val="00AD18AC"/>
    <w:rsid w:val="00AD1B88"/>
    <w:rsid w:val="00AD1FFF"/>
    <w:rsid w:val="00AD38FF"/>
    <w:rsid w:val="00AD46DC"/>
    <w:rsid w:val="00AD487E"/>
    <w:rsid w:val="00AD52E1"/>
    <w:rsid w:val="00AD74FD"/>
    <w:rsid w:val="00AD7D33"/>
    <w:rsid w:val="00AE0662"/>
    <w:rsid w:val="00AE0EC2"/>
    <w:rsid w:val="00AE14B1"/>
    <w:rsid w:val="00AE27AB"/>
    <w:rsid w:val="00AE500A"/>
    <w:rsid w:val="00AE553F"/>
    <w:rsid w:val="00AF01D2"/>
    <w:rsid w:val="00AF3C77"/>
    <w:rsid w:val="00AF3D6D"/>
    <w:rsid w:val="00AF4844"/>
    <w:rsid w:val="00AF49C4"/>
    <w:rsid w:val="00AF4F25"/>
    <w:rsid w:val="00AF6088"/>
    <w:rsid w:val="00AF7101"/>
    <w:rsid w:val="00AF7FD8"/>
    <w:rsid w:val="00B000E4"/>
    <w:rsid w:val="00B001AA"/>
    <w:rsid w:val="00B00EE5"/>
    <w:rsid w:val="00B01883"/>
    <w:rsid w:val="00B02D4D"/>
    <w:rsid w:val="00B0378F"/>
    <w:rsid w:val="00B04952"/>
    <w:rsid w:val="00B0496E"/>
    <w:rsid w:val="00B04BDB"/>
    <w:rsid w:val="00B05017"/>
    <w:rsid w:val="00B05CF8"/>
    <w:rsid w:val="00B07049"/>
    <w:rsid w:val="00B072C3"/>
    <w:rsid w:val="00B07C90"/>
    <w:rsid w:val="00B07D17"/>
    <w:rsid w:val="00B07D9A"/>
    <w:rsid w:val="00B07EE8"/>
    <w:rsid w:val="00B07FDC"/>
    <w:rsid w:val="00B1019C"/>
    <w:rsid w:val="00B1206E"/>
    <w:rsid w:val="00B12746"/>
    <w:rsid w:val="00B12BF6"/>
    <w:rsid w:val="00B13FF8"/>
    <w:rsid w:val="00B14F94"/>
    <w:rsid w:val="00B15B23"/>
    <w:rsid w:val="00B17163"/>
    <w:rsid w:val="00B171EA"/>
    <w:rsid w:val="00B176AF"/>
    <w:rsid w:val="00B17FA9"/>
    <w:rsid w:val="00B215C2"/>
    <w:rsid w:val="00B21D84"/>
    <w:rsid w:val="00B21DE5"/>
    <w:rsid w:val="00B23A5D"/>
    <w:rsid w:val="00B23CC3"/>
    <w:rsid w:val="00B23D2B"/>
    <w:rsid w:val="00B240D5"/>
    <w:rsid w:val="00B24390"/>
    <w:rsid w:val="00B24B37"/>
    <w:rsid w:val="00B25121"/>
    <w:rsid w:val="00B26084"/>
    <w:rsid w:val="00B26557"/>
    <w:rsid w:val="00B265CE"/>
    <w:rsid w:val="00B31315"/>
    <w:rsid w:val="00B31560"/>
    <w:rsid w:val="00B31737"/>
    <w:rsid w:val="00B340E2"/>
    <w:rsid w:val="00B34601"/>
    <w:rsid w:val="00B35A21"/>
    <w:rsid w:val="00B35D5B"/>
    <w:rsid w:val="00B361E4"/>
    <w:rsid w:val="00B36A6B"/>
    <w:rsid w:val="00B36DE8"/>
    <w:rsid w:val="00B37240"/>
    <w:rsid w:val="00B41246"/>
    <w:rsid w:val="00B41664"/>
    <w:rsid w:val="00B41E16"/>
    <w:rsid w:val="00B42A39"/>
    <w:rsid w:val="00B43875"/>
    <w:rsid w:val="00B444D7"/>
    <w:rsid w:val="00B448FE"/>
    <w:rsid w:val="00B4595A"/>
    <w:rsid w:val="00B46BAF"/>
    <w:rsid w:val="00B47180"/>
    <w:rsid w:val="00B47E57"/>
    <w:rsid w:val="00B510E9"/>
    <w:rsid w:val="00B51AAC"/>
    <w:rsid w:val="00B51AE7"/>
    <w:rsid w:val="00B52511"/>
    <w:rsid w:val="00B52B65"/>
    <w:rsid w:val="00B52EE0"/>
    <w:rsid w:val="00B534CE"/>
    <w:rsid w:val="00B542EE"/>
    <w:rsid w:val="00B543F2"/>
    <w:rsid w:val="00B5473A"/>
    <w:rsid w:val="00B562D4"/>
    <w:rsid w:val="00B57C00"/>
    <w:rsid w:val="00B61522"/>
    <w:rsid w:val="00B61CB9"/>
    <w:rsid w:val="00B6244D"/>
    <w:rsid w:val="00B62A13"/>
    <w:rsid w:val="00B64584"/>
    <w:rsid w:val="00B64759"/>
    <w:rsid w:val="00B64876"/>
    <w:rsid w:val="00B649C9"/>
    <w:rsid w:val="00B6555F"/>
    <w:rsid w:val="00B6604F"/>
    <w:rsid w:val="00B660F5"/>
    <w:rsid w:val="00B66299"/>
    <w:rsid w:val="00B66A7F"/>
    <w:rsid w:val="00B66F9E"/>
    <w:rsid w:val="00B67376"/>
    <w:rsid w:val="00B679BF"/>
    <w:rsid w:val="00B67DD2"/>
    <w:rsid w:val="00B701A6"/>
    <w:rsid w:val="00B7082A"/>
    <w:rsid w:val="00B70987"/>
    <w:rsid w:val="00B71B0D"/>
    <w:rsid w:val="00B71E80"/>
    <w:rsid w:val="00B722A3"/>
    <w:rsid w:val="00B73E58"/>
    <w:rsid w:val="00B74147"/>
    <w:rsid w:val="00B745B9"/>
    <w:rsid w:val="00B7493D"/>
    <w:rsid w:val="00B75720"/>
    <w:rsid w:val="00B759A9"/>
    <w:rsid w:val="00B75BE9"/>
    <w:rsid w:val="00B7643D"/>
    <w:rsid w:val="00B76E4B"/>
    <w:rsid w:val="00B77EB3"/>
    <w:rsid w:val="00B77F5D"/>
    <w:rsid w:val="00B804FF"/>
    <w:rsid w:val="00B81F6B"/>
    <w:rsid w:val="00B821DB"/>
    <w:rsid w:val="00B826B7"/>
    <w:rsid w:val="00B82B23"/>
    <w:rsid w:val="00B83DEE"/>
    <w:rsid w:val="00B858CF"/>
    <w:rsid w:val="00B86491"/>
    <w:rsid w:val="00B86B30"/>
    <w:rsid w:val="00B87AA8"/>
    <w:rsid w:val="00B87E57"/>
    <w:rsid w:val="00B909D5"/>
    <w:rsid w:val="00B91AAC"/>
    <w:rsid w:val="00B91CF8"/>
    <w:rsid w:val="00B939B1"/>
    <w:rsid w:val="00B95339"/>
    <w:rsid w:val="00B96D1F"/>
    <w:rsid w:val="00B96D2F"/>
    <w:rsid w:val="00B97131"/>
    <w:rsid w:val="00B97E83"/>
    <w:rsid w:val="00B97F8B"/>
    <w:rsid w:val="00BA0A4F"/>
    <w:rsid w:val="00BA0B6F"/>
    <w:rsid w:val="00BA1E57"/>
    <w:rsid w:val="00BA271F"/>
    <w:rsid w:val="00BA63F9"/>
    <w:rsid w:val="00BA712A"/>
    <w:rsid w:val="00BA7292"/>
    <w:rsid w:val="00BB073A"/>
    <w:rsid w:val="00BB08F7"/>
    <w:rsid w:val="00BB1A06"/>
    <w:rsid w:val="00BB3316"/>
    <w:rsid w:val="00BB4660"/>
    <w:rsid w:val="00BB4BE9"/>
    <w:rsid w:val="00BB4D2D"/>
    <w:rsid w:val="00BB4D4A"/>
    <w:rsid w:val="00BB755A"/>
    <w:rsid w:val="00BB75B9"/>
    <w:rsid w:val="00BB7FE5"/>
    <w:rsid w:val="00BC13AC"/>
    <w:rsid w:val="00BC1838"/>
    <w:rsid w:val="00BC1E11"/>
    <w:rsid w:val="00BC1FF8"/>
    <w:rsid w:val="00BC2AAB"/>
    <w:rsid w:val="00BC3011"/>
    <w:rsid w:val="00BC569F"/>
    <w:rsid w:val="00BC5B24"/>
    <w:rsid w:val="00BC7827"/>
    <w:rsid w:val="00BD0477"/>
    <w:rsid w:val="00BD0F30"/>
    <w:rsid w:val="00BD2F65"/>
    <w:rsid w:val="00BD4103"/>
    <w:rsid w:val="00BD4D4A"/>
    <w:rsid w:val="00BD530F"/>
    <w:rsid w:val="00BD5B05"/>
    <w:rsid w:val="00BD6505"/>
    <w:rsid w:val="00BD6985"/>
    <w:rsid w:val="00BE0174"/>
    <w:rsid w:val="00BE056F"/>
    <w:rsid w:val="00BE0D0B"/>
    <w:rsid w:val="00BE0E62"/>
    <w:rsid w:val="00BE13F8"/>
    <w:rsid w:val="00BE18F8"/>
    <w:rsid w:val="00BE1D9C"/>
    <w:rsid w:val="00BE43EF"/>
    <w:rsid w:val="00BE4678"/>
    <w:rsid w:val="00BE6CAB"/>
    <w:rsid w:val="00BF3140"/>
    <w:rsid w:val="00BF316B"/>
    <w:rsid w:val="00BF3291"/>
    <w:rsid w:val="00BF3416"/>
    <w:rsid w:val="00BF56D3"/>
    <w:rsid w:val="00BF571E"/>
    <w:rsid w:val="00BF5A8E"/>
    <w:rsid w:val="00BF725D"/>
    <w:rsid w:val="00C00AD4"/>
    <w:rsid w:val="00C00D9D"/>
    <w:rsid w:val="00C00FD9"/>
    <w:rsid w:val="00C01143"/>
    <w:rsid w:val="00C0168B"/>
    <w:rsid w:val="00C02124"/>
    <w:rsid w:val="00C02D9A"/>
    <w:rsid w:val="00C03371"/>
    <w:rsid w:val="00C04931"/>
    <w:rsid w:val="00C04E62"/>
    <w:rsid w:val="00C05821"/>
    <w:rsid w:val="00C05C4D"/>
    <w:rsid w:val="00C06523"/>
    <w:rsid w:val="00C07B6B"/>
    <w:rsid w:val="00C1027F"/>
    <w:rsid w:val="00C10F75"/>
    <w:rsid w:val="00C1101C"/>
    <w:rsid w:val="00C11A4F"/>
    <w:rsid w:val="00C127CC"/>
    <w:rsid w:val="00C13F9E"/>
    <w:rsid w:val="00C14473"/>
    <w:rsid w:val="00C14714"/>
    <w:rsid w:val="00C15017"/>
    <w:rsid w:val="00C1530C"/>
    <w:rsid w:val="00C168D3"/>
    <w:rsid w:val="00C17084"/>
    <w:rsid w:val="00C1729F"/>
    <w:rsid w:val="00C2031A"/>
    <w:rsid w:val="00C203C7"/>
    <w:rsid w:val="00C21FC9"/>
    <w:rsid w:val="00C23252"/>
    <w:rsid w:val="00C23A91"/>
    <w:rsid w:val="00C241F8"/>
    <w:rsid w:val="00C25B08"/>
    <w:rsid w:val="00C27762"/>
    <w:rsid w:val="00C27AE8"/>
    <w:rsid w:val="00C31785"/>
    <w:rsid w:val="00C32184"/>
    <w:rsid w:val="00C3220A"/>
    <w:rsid w:val="00C3301E"/>
    <w:rsid w:val="00C337B0"/>
    <w:rsid w:val="00C34BA7"/>
    <w:rsid w:val="00C3508B"/>
    <w:rsid w:val="00C35155"/>
    <w:rsid w:val="00C35653"/>
    <w:rsid w:val="00C357F6"/>
    <w:rsid w:val="00C35FEB"/>
    <w:rsid w:val="00C37496"/>
    <w:rsid w:val="00C37937"/>
    <w:rsid w:val="00C37B83"/>
    <w:rsid w:val="00C37C99"/>
    <w:rsid w:val="00C405C9"/>
    <w:rsid w:val="00C41448"/>
    <w:rsid w:val="00C4161B"/>
    <w:rsid w:val="00C420AF"/>
    <w:rsid w:val="00C42F1C"/>
    <w:rsid w:val="00C439F8"/>
    <w:rsid w:val="00C44089"/>
    <w:rsid w:val="00C451E7"/>
    <w:rsid w:val="00C45B88"/>
    <w:rsid w:val="00C46B1B"/>
    <w:rsid w:val="00C46FDF"/>
    <w:rsid w:val="00C47ACE"/>
    <w:rsid w:val="00C512F8"/>
    <w:rsid w:val="00C515DD"/>
    <w:rsid w:val="00C51672"/>
    <w:rsid w:val="00C518BD"/>
    <w:rsid w:val="00C5208D"/>
    <w:rsid w:val="00C541A6"/>
    <w:rsid w:val="00C55BAE"/>
    <w:rsid w:val="00C55ED7"/>
    <w:rsid w:val="00C56841"/>
    <w:rsid w:val="00C570CB"/>
    <w:rsid w:val="00C57105"/>
    <w:rsid w:val="00C57D9F"/>
    <w:rsid w:val="00C603E7"/>
    <w:rsid w:val="00C609C6"/>
    <w:rsid w:val="00C609C9"/>
    <w:rsid w:val="00C610E9"/>
    <w:rsid w:val="00C61684"/>
    <w:rsid w:val="00C62C6A"/>
    <w:rsid w:val="00C62F7F"/>
    <w:rsid w:val="00C6359B"/>
    <w:rsid w:val="00C635F8"/>
    <w:rsid w:val="00C63AA7"/>
    <w:rsid w:val="00C63DA7"/>
    <w:rsid w:val="00C6495D"/>
    <w:rsid w:val="00C64D6D"/>
    <w:rsid w:val="00C65B75"/>
    <w:rsid w:val="00C67317"/>
    <w:rsid w:val="00C67B80"/>
    <w:rsid w:val="00C700B2"/>
    <w:rsid w:val="00C70490"/>
    <w:rsid w:val="00C70CC6"/>
    <w:rsid w:val="00C72225"/>
    <w:rsid w:val="00C72A46"/>
    <w:rsid w:val="00C74235"/>
    <w:rsid w:val="00C76B4C"/>
    <w:rsid w:val="00C76FC4"/>
    <w:rsid w:val="00C7783A"/>
    <w:rsid w:val="00C804FF"/>
    <w:rsid w:val="00C80721"/>
    <w:rsid w:val="00C8164F"/>
    <w:rsid w:val="00C82FAA"/>
    <w:rsid w:val="00C835E7"/>
    <w:rsid w:val="00C841D0"/>
    <w:rsid w:val="00C845F6"/>
    <w:rsid w:val="00C85224"/>
    <w:rsid w:val="00C8571B"/>
    <w:rsid w:val="00C85D5B"/>
    <w:rsid w:val="00C8613C"/>
    <w:rsid w:val="00C86F0F"/>
    <w:rsid w:val="00C8792F"/>
    <w:rsid w:val="00C87B83"/>
    <w:rsid w:val="00C90FF8"/>
    <w:rsid w:val="00C91EF3"/>
    <w:rsid w:val="00C92E9A"/>
    <w:rsid w:val="00C92FC8"/>
    <w:rsid w:val="00C93AC4"/>
    <w:rsid w:val="00C94593"/>
    <w:rsid w:val="00C9588B"/>
    <w:rsid w:val="00C96C94"/>
    <w:rsid w:val="00C97568"/>
    <w:rsid w:val="00C978B2"/>
    <w:rsid w:val="00C97AE5"/>
    <w:rsid w:val="00CA0241"/>
    <w:rsid w:val="00CA0297"/>
    <w:rsid w:val="00CA04B6"/>
    <w:rsid w:val="00CA1B27"/>
    <w:rsid w:val="00CA2A89"/>
    <w:rsid w:val="00CA3458"/>
    <w:rsid w:val="00CA53F3"/>
    <w:rsid w:val="00CA5A53"/>
    <w:rsid w:val="00CA7C6E"/>
    <w:rsid w:val="00CA7ECE"/>
    <w:rsid w:val="00CB117B"/>
    <w:rsid w:val="00CB1761"/>
    <w:rsid w:val="00CB1C12"/>
    <w:rsid w:val="00CB2093"/>
    <w:rsid w:val="00CB213E"/>
    <w:rsid w:val="00CB2345"/>
    <w:rsid w:val="00CB28D2"/>
    <w:rsid w:val="00CB2CCC"/>
    <w:rsid w:val="00CB3C63"/>
    <w:rsid w:val="00CB3D78"/>
    <w:rsid w:val="00CB46CE"/>
    <w:rsid w:val="00CB5954"/>
    <w:rsid w:val="00CB67D0"/>
    <w:rsid w:val="00CB6DEA"/>
    <w:rsid w:val="00CC0047"/>
    <w:rsid w:val="00CC073C"/>
    <w:rsid w:val="00CC0F92"/>
    <w:rsid w:val="00CC107E"/>
    <w:rsid w:val="00CC11FA"/>
    <w:rsid w:val="00CC1854"/>
    <w:rsid w:val="00CC42A7"/>
    <w:rsid w:val="00CC4AFE"/>
    <w:rsid w:val="00CC70E2"/>
    <w:rsid w:val="00CC7CC6"/>
    <w:rsid w:val="00CC7D54"/>
    <w:rsid w:val="00CD05AA"/>
    <w:rsid w:val="00CD0E32"/>
    <w:rsid w:val="00CD3597"/>
    <w:rsid w:val="00CD4505"/>
    <w:rsid w:val="00CD4A21"/>
    <w:rsid w:val="00CD4B8C"/>
    <w:rsid w:val="00CD54DE"/>
    <w:rsid w:val="00CD752C"/>
    <w:rsid w:val="00CE0163"/>
    <w:rsid w:val="00CE0EA8"/>
    <w:rsid w:val="00CE0EAF"/>
    <w:rsid w:val="00CE38D3"/>
    <w:rsid w:val="00CE55E9"/>
    <w:rsid w:val="00CE5A6E"/>
    <w:rsid w:val="00CE5D2B"/>
    <w:rsid w:val="00CE6180"/>
    <w:rsid w:val="00CE6805"/>
    <w:rsid w:val="00CE6CDD"/>
    <w:rsid w:val="00CE6D84"/>
    <w:rsid w:val="00CE74E3"/>
    <w:rsid w:val="00CE7B5C"/>
    <w:rsid w:val="00CE7CC0"/>
    <w:rsid w:val="00CE7F87"/>
    <w:rsid w:val="00CF1FDC"/>
    <w:rsid w:val="00CF2007"/>
    <w:rsid w:val="00CF284E"/>
    <w:rsid w:val="00CF2C5C"/>
    <w:rsid w:val="00CF3AA3"/>
    <w:rsid w:val="00CF3B88"/>
    <w:rsid w:val="00CF582C"/>
    <w:rsid w:val="00CF5B47"/>
    <w:rsid w:val="00CF6809"/>
    <w:rsid w:val="00CF6BCB"/>
    <w:rsid w:val="00D009EA"/>
    <w:rsid w:val="00D01A6F"/>
    <w:rsid w:val="00D01CFB"/>
    <w:rsid w:val="00D025E6"/>
    <w:rsid w:val="00D0294B"/>
    <w:rsid w:val="00D0325A"/>
    <w:rsid w:val="00D037CF"/>
    <w:rsid w:val="00D03E33"/>
    <w:rsid w:val="00D05C65"/>
    <w:rsid w:val="00D063B7"/>
    <w:rsid w:val="00D06480"/>
    <w:rsid w:val="00D0667E"/>
    <w:rsid w:val="00D06C03"/>
    <w:rsid w:val="00D06ECF"/>
    <w:rsid w:val="00D0767F"/>
    <w:rsid w:val="00D10BD9"/>
    <w:rsid w:val="00D114D0"/>
    <w:rsid w:val="00D11A84"/>
    <w:rsid w:val="00D11E0D"/>
    <w:rsid w:val="00D11F15"/>
    <w:rsid w:val="00D125E2"/>
    <w:rsid w:val="00D12970"/>
    <w:rsid w:val="00D12CBE"/>
    <w:rsid w:val="00D133E9"/>
    <w:rsid w:val="00D14862"/>
    <w:rsid w:val="00D15519"/>
    <w:rsid w:val="00D15CAA"/>
    <w:rsid w:val="00D15EDF"/>
    <w:rsid w:val="00D168F7"/>
    <w:rsid w:val="00D2034C"/>
    <w:rsid w:val="00D20955"/>
    <w:rsid w:val="00D20993"/>
    <w:rsid w:val="00D21DC4"/>
    <w:rsid w:val="00D23591"/>
    <w:rsid w:val="00D23FC6"/>
    <w:rsid w:val="00D26375"/>
    <w:rsid w:val="00D278AB"/>
    <w:rsid w:val="00D34B0F"/>
    <w:rsid w:val="00D34D82"/>
    <w:rsid w:val="00D3504D"/>
    <w:rsid w:val="00D37D81"/>
    <w:rsid w:val="00D4039A"/>
    <w:rsid w:val="00D409FA"/>
    <w:rsid w:val="00D40D35"/>
    <w:rsid w:val="00D4138E"/>
    <w:rsid w:val="00D418A3"/>
    <w:rsid w:val="00D43865"/>
    <w:rsid w:val="00D43B2D"/>
    <w:rsid w:val="00D44E9B"/>
    <w:rsid w:val="00D46DD0"/>
    <w:rsid w:val="00D478DA"/>
    <w:rsid w:val="00D47E96"/>
    <w:rsid w:val="00D51501"/>
    <w:rsid w:val="00D52B2F"/>
    <w:rsid w:val="00D53568"/>
    <w:rsid w:val="00D54A5F"/>
    <w:rsid w:val="00D56460"/>
    <w:rsid w:val="00D623B5"/>
    <w:rsid w:val="00D63CB4"/>
    <w:rsid w:val="00D6416B"/>
    <w:rsid w:val="00D64BDE"/>
    <w:rsid w:val="00D64FD6"/>
    <w:rsid w:val="00D67245"/>
    <w:rsid w:val="00D67501"/>
    <w:rsid w:val="00D67A21"/>
    <w:rsid w:val="00D702A1"/>
    <w:rsid w:val="00D71138"/>
    <w:rsid w:val="00D712F3"/>
    <w:rsid w:val="00D718F4"/>
    <w:rsid w:val="00D7355A"/>
    <w:rsid w:val="00D73B71"/>
    <w:rsid w:val="00D754F0"/>
    <w:rsid w:val="00D759C3"/>
    <w:rsid w:val="00D7793D"/>
    <w:rsid w:val="00D8025A"/>
    <w:rsid w:val="00D81D17"/>
    <w:rsid w:val="00D82325"/>
    <w:rsid w:val="00D8299A"/>
    <w:rsid w:val="00D8369A"/>
    <w:rsid w:val="00D841F5"/>
    <w:rsid w:val="00D84336"/>
    <w:rsid w:val="00D8451B"/>
    <w:rsid w:val="00D84B7C"/>
    <w:rsid w:val="00D84E3D"/>
    <w:rsid w:val="00D8639C"/>
    <w:rsid w:val="00D8667B"/>
    <w:rsid w:val="00D86B77"/>
    <w:rsid w:val="00D8740E"/>
    <w:rsid w:val="00D87DBB"/>
    <w:rsid w:val="00D9079D"/>
    <w:rsid w:val="00D90D6C"/>
    <w:rsid w:val="00D92AE4"/>
    <w:rsid w:val="00D936F7"/>
    <w:rsid w:val="00D9375E"/>
    <w:rsid w:val="00D93FD4"/>
    <w:rsid w:val="00D941C9"/>
    <w:rsid w:val="00D9441F"/>
    <w:rsid w:val="00D94910"/>
    <w:rsid w:val="00D97AB5"/>
    <w:rsid w:val="00D97DAE"/>
    <w:rsid w:val="00DA0550"/>
    <w:rsid w:val="00DA0EC3"/>
    <w:rsid w:val="00DA1063"/>
    <w:rsid w:val="00DA3FB1"/>
    <w:rsid w:val="00DA5D69"/>
    <w:rsid w:val="00DA6E55"/>
    <w:rsid w:val="00DA706B"/>
    <w:rsid w:val="00DA7379"/>
    <w:rsid w:val="00DB1842"/>
    <w:rsid w:val="00DB227B"/>
    <w:rsid w:val="00DB2D8C"/>
    <w:rsid w:val="00DB2F8E"/>
    <w:rsid w:val="00DB3786"/>
    <w:rsid w:val="00DB3D71"/>
    <w:rsid w:val="00DB5192"/>
    <w:rsid w:val="00DB53B5"/>
    <w:rsid w:val="00DB5623"/>
    <w:rsid w:val="00DB5DC3"/>
    <w:rsid w:val="00DC05CB"/>
    <w:rsid w:val="00DC09A4"/>
    <w:rsid w:val="00DC1051"/>
    <w:rsid w:val="00DC126C"/>
    <w:rsid w:val="00DC1657"/>
    <w:rsid w:val="00DC2831"/>
    <w:rsid w:val="00DC343A"/>
    <w:rsid w:val="00DC5014"/>
    <w:rsid w:val="00DC6EC0"/>
    <w:rsid w:val="00DC6EFD"/>
    <w:rsid w:val="00DC7065"/>
    <w:rsid w:val="00DC7577"/>
    <w:rsid w:val="00DC777F"/>
    <w:rsid w:val="00DD0E4E"/>
    <w:rsid w:val="00DD238B"/>
    <w:rsid w:val="00DD2734"/>
    <w:rsid w:val="00DD369B"/>
    <w:rsid w:val="00DD3D8A"/>
    <w:rsid w:val="00DD457A"/>
    <w:rsid w:val="00DD4C97"/>
    <w:rsid w:val="00DD6017"/>
    <w:rsid w:val="00DD64F6"/>
    <w:rsid w:val="00DD7FAD"/>
    <w:rsid w:val="00DE1199"/>
    <w:rsid w:val="00DE1275"/>
    <w:rsid w:val="00DE15E9"/>
    <w:rsid w:val="00DE1C5B"/>
    <w:rsid w:val="00DE4B4C"/>
    <w:rsid w:val="00DE62C7"/>
    <w:rsid w:val="00DE64CD"/>
    <w:rsid w:val="00DE655A"/>
    <w:rsid w:val="00DE664B"/>
    <w:rsid w:val="00DE773A"/>
    <w:rsid w:val="00DF09CF"/>
    <w:rsid w:val="00DF13E1"/>
    <w:rsid w:val="00DF1975"/>
    <w:rsid w:val="00DF1AC7"/>
    <w:rsid w:val="00DF24F5"/>
    <w:rsid w:val="00DF2D2E"/>
    <w:rsid w:val="00DF2F9C"/>
    <w:rsid w:val="00DF3026"/>
    <w:rsid w:val="00DF32FD"/>
    <w:rsid w:val="00DF36FA"/>
    <w:rsid w:val="00DF3B8C"/>
    <w:rsid w:val="00DF454A"/>
    <w:rsid w:val="00DF6080"/>
    <w:rsid w:val="00DF6364"/>
    <w:rsid w:val="00E00F01"/>
    <w:rsid w:val="00E021EA"/>
    <w:rsid w:val="00E0303D"/>
    <w:rsid w:val="00E0329E"/>
    <w:rsid w:val="00E04745"/>
    <w:rsid w:val="00E04B22"/>
    <w:rsid w:val="00E05F95"/>
    <w:rsid w:val="00E06127"/>
    <w:rsid w:val="00E062DD"/>
    <w:rsid w:val="00E07015"/>
    <w:rsid w:val="00E07612"/>
    <w:rsid w:val="00E0781F"/>
    <w:rsid w:val="00E07A79"/>
    <w:rsid w:val="00E07A9C"/>
    <w:rsid w:val="00E07DB4"/>
    <w:rsid w:val="00E107D7"/>
    <w:rsid w:val="00E10AAA"/>
    <w:rsid w:val="00E11158"/>
    <w:rsid w:val="00E11D80"/>
    <w:rsid w:val="00E11E96"/>
    <w:rsid w:val="00E12601"/>
    <w:rsid w:val="00E142D7"/>
    <w:rsid w:val="00E14C3E"/>
    <w:rsid w:val="00E1511D"/>
    <w:rsid w:val="00E1633C"/>
    <w:rsid w:val="00E16924"/>
    <w:rsid w:val="00E21914"/>
    <w:rsid w:val="00E24594"/>
    <w:rsid w:val="00E248DD"/>
    <w:rsid w:val="00E2499D"/>
    <w:rsid w:val="00E25C19"/>
    <w:rsid w:val="00E2639B"/>
    <w:rsid w:val="00E264F1"/>
    <w:rsid w:val="00E26BA4"/>
    <w:rsid w:val="00E27B08"/>
    <w:rsid w:val="00E27B31"/>
    <w:rsid w:val="00E307C2"/>
    <w:rsid w:val="00E309D5"/>
    <w:rsid w:val="00E318C8"/>
    <w:rsid w:val="00E31D6B"/>
    <w:rsid w:val="00E325A3"/>
    <w:rsid w:val="00E3384C"/>
    <w:rsid w:val="00E34836"/>
    <w:rsid w:val="00E34EA9"/>
    <w:rsid w:val="00E3696B"/>
    <w:rsid w:val="00E37C49"/>
    <w:rsid w:val="00E4203A"/>
    <w:rsid w:val="00E4254C"/>
    <w:rsid w:val="00E42779"/>
    <w:rsid w:val="00E432E5"/>
    <w:rsid w:val="00E43525"/>
    <w:rsid w:val="00E44FE7"/>
    <w:rsid w:val="00E4510C"/>
    <w:rsid w:val="00E45431"/>
    <w:rsid w:val="00E459EA"/>
    <w:rsid w:val="00E45ABE"/>
    <w:rsid w:val="00E466BE"/>
    <w:rsid w:val="00E46A08"/>
    <w:rsid w:val="00E46A69"/>
    <w:rsid w:val="00E479C9"/>
    <w:rsid w:val="00E47A75"/>
    <w:rsid w:val="00E47AB5"/>
    <w:rsid w:val="00E5057C"/>
    <w:rsid w:val="00E50A3A"/>
    <w:rsid w:val="00E524D3"/>
    <w:rsid w:val="00E52B21"/>
    <w:rsid w:val="00E572EC"/>
    <w:rsid w:val="00E575A6"/>
    <w:rsid w:val="00E57FCE"/>
    <w:rsid w:val="00E62006"/>
    <w:rsid w:val="00E630CE"/>
    <w:rsid w:val="00E63DFB"/>
    <w:rsid w:val="00E63F95"/>
    <w:rsid w:val="00E64313"/>
    <w:rsid w:val="00E653BF"/>
    <w:rsid w:val="00E662C8"/>
    <w:rsid w:val="00E66A47"/>
    <w:rsid w:val="00E7044B"/>
    <w:rsid w:val="00E70B3D"/>
    <w:rsid w:val="00E7157C"/>
    <w:rsid w:val="00E715AD"/>
    <w:rsid w:val="00E71745"/>
    <w:rsid w:val="00E7224B"/>
    <w:rsid w:val="00E72343"/>
    <w:rsid w:val="00E72C99"/>
    <w:rsid w:val="00E730C3"/>
    <w:rsid w:val="00E73122"/>
    <w:rsid w:val="00E73FCC"/>
    <w:rsid w:val="00E741E7"/>
    <w:rsid w:val="00E74944"/>
    <w:rsid w:val="00E76BF1"/>
    <w:rsid w:val="00E77620"/>
    <w:rsid w:val="00E81A45"/>
    <w:rsid w:val="00E81F8C"/>
    <w:rsid w:val="00E822C7"/>
    <w:rsid w:val="00E82990"/>
    <w:rsid w:val="00E835BD"/>
    <w:rsid w:val="00E83682"/>
    <w:rsid w:val="00E83804"/>
    <w:rsid w:val="00E848DC"/>
    <w:rsid w:val="00E84D40"/>
    <w:rsid w:val="00E86387"/>
    <w:rsid w:val="00E866C8"/>
    <w:rsid w:val="00E86B4C"/>
    <w:rsid w:val="00E90443"/>
    <w:rsid w:val="00E910B4"/>
    <w:rsid w:val="00E927ED"/>
    <w:rsid w:val="00E955F0"/>
    <w:rsid w:val="00E96198"/>
    <w:rsid w:val="00E964D4"/>
    <w:rsid w:val="00E96A68"/>
    <w:rsid w:val="00E979C1"/>
    <w:rsid w:val="00EA0415"/>
    <w:rsid w:val="00EA06B7"/>
    <w:rsid w:val="00EA0CDF"/>
    <w:rsid w:val="00EA0EC2"/>
    <w:rsid w:val="00EA146D"/>
    <w:rsid w:val="00EA1EBE"/>
    <w:rsid w:val="00EA30E3"/>
    <w:rsid w:val="00EA374C"/>
    <w:rsid w:val="00EA375E"/>
    <w:rsid w:val="00EA3A00"/>
    <w:rsid w:val="00EA3FCC"/>
    <w:rsid w:val="00EA5279"/>
    <w:rsid w:val="00EA5C13"/>
    <w:rsid w:val="00EA6AC4"/>
    <w:rsid w:val="00EA70B8"/>
    <w:rsid w:val="00EA771B"/>
    <w:rsid w:val="00EA7BDA"/>
    <w:rsid w:val="00EB066C"/>
    <w:rsid w:val="00EB18C6"/>
    <w:rsid w:val="00EB2C95"/>
    <w:rsid w:val="00EB33C5"/>
    <w:rsid w:val="00EB3C99"/>
    <w:rsid w:val="00EB3CE6"/>
    <w:rsid w:val="00EB3FBF"/>
    <w:rsid w:val="00EB5743"/>
    <w:rsid w:val="00EB5B76"/>
    <w:rsid w:val="00EB7B50"/>
    <w:rsid w:val="00EC0006"/>
    <w:rsid w:val="00EC02F7"/>
    <w:rsid w:val="00EC0ABB"/>
    <w:rsid w:val="00EC0D2E"/>
    <w:rsid w:val="00EC1188"/>
    <w:rsid w:val="00EC21C6"/>
    <w:rsid w:val="00EC336C"/>
    <w:rsid w:val="00EC3D12"/>
    <w:rsid w:val="00EC56E5"/>
    <w:rsid w:val="00EC6677"/>
    <w:rsid w:val="00EC6CA9"/>
    <w:rsid w:val="00EC7F8C"/>
    <w:rsid w:val="00ED0403"/>
    <w:rsid w:val="00ED1DDB"/>
    <w:rsid w:val="00ED2533"/>
    <w:rsid w:val="00ED39F9"/>
    <w:rsid w:val="00ED4F00"/>
    <w:rsid w:val="00ED5B01"/>
    <w:rsid w:val="00ED5D03"/>
    <w:rsid w:val="00ED76D7"/>
    <w:rsid w:val="00ED7955"/>
    <w:rsid w:val="00ED7E63"/>
    <w:rsid w:val="00EE0B62"/>
    <w:rsid w:val="00EE1BB8"/>
    <w:rsid w:val="00EE2A78"/>
    <w:rsid w:val="00EE31CD"/>
    <w:rsid w:val="00EE3A8F"/>
    <w:rsid w:val="00EE4132"/>
    <w:rsid w:val="00EE4766"/>
    <w:rsid w:val="00EE49A9"/>
    <w:rsid w:val="00EE6610"/>
    <w:rsid w:val="00EF170C"/>
    <w:rsid w:val="00EF2341"/>
    <w:rsid w:val="00EF269D"/>
    <w:rsid w:val="00EF360E"/>
    <w:rsid w:val="00EF3B9D"/>
    <w:rsid w:val="00EF3E96"/>
    <w:rsid w:val="00EF3F2B"/>
    <w:rsid w:val="00EF4021"/>
    <w:rsid w:val="00EF4C7E"/>
    <w:rsid w:val="00EF4D01"/>
    <w:rsid w:val="00EF55D0"/>
    <w:rsid w:val="00EF576A"/>
    <w:rsid w:val="00EF6AFF"/>
    <w:rsid w:val="00EF6B0A"/>
    <w:rsid w:val="00EF6C10"/>
    <w:rsid w:val="00EF7A8B"/>
    <w:rsid w:val="00F007BC"/>
    <w:rsid w:val="00F00CEF"/>
    <w:rsid w:val="00F01065"/>
    <w:rsid w:val="00F041D9"/>
    <w:rsid w:val="00F04467"/>
    <w:rsid w:val="00F04EA2"/>
    <w:rsid w:val="00F058FA"/>
    <w:rsid w:val="00F065EE"/>
    <w:rsid w:val="00F06D36"/>
    <w:rsid w:val="00F07596"/>
    <w:rsid w:val="00F1031C"/>
    <w:rsid w:val="00F104C2"/>
    <w:rsid w:val="00F10618"/>
    <w:rsid w:val="00F10710"/>
    <w:rsid w:val="00F1120F"/>
    <w:rsid w:val="00F1131C"/>
    <w:rsid w:val="00F114D3"/>
    <w:rsid w:val="00F13C98"/>
    <w:rsid w:val="00F1463E"/>
    <w:rsid w:val="00F1475F"/>
    <w:rsid w:val="00F14914"/>
    <w:rsid w:val="00F156E8"/>
    <w:rsid w:val="00F15A28"/>
    <w:rsid w:val="00F1644C"/>
    <w:rsid w:val="00F16F76"/>
    <w:rsid w:val="00F170E1"/>
    <w:rsid w:val="00F1725A"/>
    <w:rsid w:val="00F17544"/>
    <w:rsid w:val="00F20216"/>
    <w:rsid w:val="00F21840"/>
    <w:rsid w:val="00F221F9"/>
    <w:rsid w:val="00F22232"/>
    <w:rsid w:val="00F22FEB"/>
    <w:rsid w:val="00F233BE"/>
    <w:rsid w:val="00F236A1"/>
    <w:rsid w:val="00F2370D"/>
    <w:rsid w:val="00F23E19"/>
    <w:rsid w:val="00F24320"/>
    <w:rsid w:val="00F2437C"/>
    <w:rsid w:val="00F243BA"/>
    <w:rsid w:val="00F24710"/>
    <w:rsid w:val="00F25516"/>
    <w:rsid w:val="00F259AE"/>
    <w:rsid w:val="00F26207"/>
    <w:rsid w:val="00F310B9"/>
    <w:rsid w:val="00F31201"/>
    <w:rsid w:val="00F3351F"/>
    <w:rsid w:val="00F33529"/>
    <w:rsid w:val="00F33D39"/>
    <w:rsid w:val="00F34C2A"/>
    <w:rsid w:val="00F36A42"/>
    <w:rsid w:val="00F3746D"/>
    <w:rsid w:val="00F3799F"/>
    <w:rsid w:val="00F40105"/>
    <w:rsid w:val="00F4034F"/>
    <w:rsid w:val="00F417C1"/>
    <w:rsid w:val="00F41E81"/>
    <w:rsid w:val="00F424F8"/>
    <w:rsid w:val="00F42FB9"/>
    <w:rsid w:val="00F43FF0"/>
    <w:rsid w:val="00F4411D"/>
    <w:rsid w:val="00F476C5"/>
    <w:rsid w:val="00F47704"/>
    <w:rsid w:val="00F477CD"/>
    <w:rsid w:val="00F47F9B"/>
    <w:rsid w:val="00F50DCB"/>
    <w:rsid w:val="00F51224"/>
    <w:rsid w:val="00F52226"/>
    <w:rsid w:val="00F52306"/>
    <w:rsid w:val="00F52B41"/>
    <w:rsid w:val="00F52D56"/>
    <w:rsid w:val="00F52ED2"/>
    <w:rsid w:val="00F532D8"/>
    <w:rsid w:val="00F53880"/>
    <w:rsid w:val="00F538F7"/>
    <w:rsid w:val="00F53F94"/>
    <w:rsid w:val="00F54A49"/>
    <w:rsid w:val="00F54CED"/>
    <w:rsid w:val="00F550EF"/>
    <w:rsid w:val="00F55B94"/>
    <w:rsid w:val="00F56104"/>
    <w:rsid w:val="00F5696B"/>
    <w:rsid w:val="00F56E0D"/>
    <w:rsid w:val="00F57D9A"/>
    <w:rsid w:val="00F60FAE"/>
    <w:rsid w:val="00F60FF5"/>
    <w:rsid w:val="00F616AF"/>
    <w:rsid w:val="00F62C0D"/>
    <w:rsid w:val="00F62E5E"/>
    <w:rsid w:val="00F639BD"/>
    <w:rsid w:val="00F63DE6"/>
    <w:rsid w:val="00F63E98"/>
    <w:rsid w:val="00F63F31"/>
    <w:rsid w:val="00F64551"/>
    <w:rsid w:val="00F64776"/>
    <w:rsid w:val="00F64B30"/>
    <w:rsid w:val="00F66159"/>
    <w:rsid w:val="00F6665D"/>
    <w:rsid w:val="00F6675A"/>
    <w:rsid w:val="00F670E3"/>
    <w:rsid w:val="00F67604"/>
    <w:rsid w:val="00F67628"/>
    <w:rsid w:val="00F67B55"/>
    <w:rsid w:val="00F701A7"/>
    <w:rsid w:val="00F70B4D"/>
    <w:rsid w:val="00F70F2A"/>
    <w:rsid w:val="00F71483"/>
    <w:rsid w:val="00F717D3"/>
    <w:rsid w:val="00F71F7C"/>
    <w:rsid w:val="00F72F0B"/>
    <w:rsid w:val="00F7357C"/>
    <w:rsid w:val="00F736E0"/>
    <w:rsid w:val="00F73981"/>
    <w:rsid w:val="00F74124"/>
    <w:rsid w:val="00F74992"/>
    <w:rsid w:val="00F7565D"/>
    <w:rsid w:val="00F75DD1"/>
    <w:rsid w:val="00F75DE4"/>
    <w:rsid w:val="00F75E2C"/>
    <w:rsid w:val="00F761DC"/>
    <w:rsid w:val="00F761DF"/>
    <w:rsid w:val="00F765C7"/>
    <w:rsid w:val="00F76B9D"/>
    <w:rsid w:val="00F76F12"/>
    <w:rsid w:val="00F77878"/>
    <w:rsid w:val="00F8087F"/>
    <w:rsid w:val="00F82A2B"/>
    <w:rsid w:val="00F82F88"/>
    <w:rsid w:val="00F840F1"/>
    <w:rsid w:val="00F8417C"/>
    <w:rsid w:val="00F8568D"/>
    <w:rsid w:val="00F856AC"/>
    <w:rsid w:val="00F8583F"/>
    <w:rsid w:val="00F868CF"/>
    <w:rsid w:val="00F877EC"/>
    <w:rsid w:val="00F87864"/>
    <w:rsid w:val="00F91DC7"/>
    <w:rsid w:val="00F92AF0"/>
    <w:rsid w:val="00F93009"/>
    <w:rsid w:val="00F93604"/>
    <w:rsid w:val="00F93E7F"/>
    <w:rsid w:val="00F940FE"/>
    <w:rsid w:val="00F96002"/>
    <w:rsid w:val="00F96796"/>
    <w:rsid w:val="00F969C6"/>
    <w:rsid w:val="00F96A5D"/>
    <w:rsid w:val="00F9795A"/>
    <w:rsid w:val="00F979AE"/>
    <w:rsid w:val="00F97BBF"/>
    <w:rsid w:val="00FA0256"/>
    <w:rsid w:val="00FA13DE"/>
    <w:rsid w:val="00FA43F4"/>
    <w:rsid w:val="00FA4798"/>
    <w:rsid w:val="00FA4BB8"/>
    <w:rsid w:val="00FA6A14"/>
    <w:rsid w:val="00FA6A54"/>
    <w:rsid w:val="00FA783B"/>
    <w:rsid w:val="00FB00F4"/>
    <w:rsid w:val="00FB0E2B"/>
    <w:rsid w:val="00FB1087"/>
    <w:rsid w:val="00FB2F56"/>
    <w:rsid w:val="00FB372C"/>
    <w:rsid w:val="00FB3C88"/>
    <w:rsid w:val="00FB3FCE"/>
    <w:rsid w:val="00FB5506"/>
    <w:rsid w:val="00FB673C"/>
    <w:rsid w:val="00FB6EF0"/>
    <w:rsid w:val="00FB7108"/>
    <w:rsid w:val="00FB750E"/>
    <w:rsid w:val="00FB7823"/>
    <w:rsid w:val="00FC093D"/>
    <w:rsid w:val="00FC0FF9"/>
    <w:rsid w:val="00FC1215"/>
    <w:rsid w:val="00FC2682"/>
    <w:rsid w:val="00FC3CF1"/>
    <w:rsid w:val="00FC481D"/>
    <w:rsid w:val="00FC5181"/>
    <w:rsid w:val="00FC587A"/>
    <w:rsid w:val="00FD0964"/>
    <w:rsid w:val="00FD0CA5"/>
    <w:rsid w:val="00FD1DB4"/>
    <w:rsid w:val="00FD1EED"/>
    <w:rsid w:val="00FD1F41"/>
    <w:rsid w:val="00FD25F5"/>
    <w:rsid w:val="00FD2945"/>
    <w:rsid w:val="00FD29C6"/>
    <w:rsid w:val="00FD4051"/>
    <w:rsid w:val="00FD4FE1"/>
    <w:rsid w:val="00FD5537"/>
    <w:rsid w:val="00FD55BF"/>
    <w:rsid w:val="00FD5AD9"/>
    <w:rsid w:val="00FD6562"/>
    <w:rsid w:val="00FD76F1"/>
    <w:rsid w:val="00FD77B9"/>
    <w:rsid w:val="00FD79A9"/>
    <w:rsid w:val="00FD79BE"/>
    <w:rsid w:val="00FD7F67"/>
    <w:rsid w:val="00FE2493"/>
    <w:rsid w:val="00FE28BF"/>
    <w:rsid w:val="00FE331C"/>
    <w:rsid w:val="00FE3546"/>
    <w:rsid w:val="00FE5B5B"/>
    <w:rsid w:val="00FE690C"/>
    <w:rsid w:val="00FE7061"/>
    <w:rsid w:val="00FF1415"/>
    <w:rsid w:val="00FF1D53"/>
    <w:rsid w:val="00FF2557"/>
    <w:rsid w:val="00FF3006"/>
    <w:rsid w:val="00FF34E9"/>
    <w:rsid w:val="00FF3767"/>
    <w:rsid w:val="00FF41C9"/>
    <w:rsid w:val="00FF6390"/>
    <w:rsid w:val="00FF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254DADCF"/>
  <w15:docId w15:val="{8B4CA6C2-F233-46E2-8006-71B4B3B27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A4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C466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Cs w:val="20"/>
    </w:rPr>
  </w:style>
  <w:style w:type="paragraph" w:styleId="Heading3">
    <w:name w:val="heading 3"/>
    <w:basedOn w:val="Normal"/>
    <w:next w:val="Normal"/>
    <w:link w:val="Heading3Char"/>
    <w:qFormat/>
    <w:rsid w:val="002C4660"/>
    <w:pPr>
      <w:keepNext/>
      <w:spacing w:after="0" w:line="264" w:lineRule="auto"/>
      <w:jc w:val="center"/>
      <w:outlineLvl w:val="2"/>
    </w:pPr>
    <w:rPr>
      <w:rFonts w:ascii="AGaramond" w:eastAsia="Times New Roman" w:hAnsi="AGaramond"/>
      <w:b/>
      <w:smallCaps/>
      <w:szCs w:val="24"/>
      <w:lang w:val="en-GB"/>
    </w:rPr>
  </w:style>
  <w:style w:type="paragraph" w:styleId="Heading4">
    <w:name w:val="heading 4"/>
    <w:basedOn w:val="Normal"/>
    <w:next w:val="Normal"/>
    <w:link w:val="Heading4Char"/>
    <w:qFormat/>
    <w:rsid w:val="002C4660"/>
    <w:pPr>
      <w:keepNext/>
      <w:spacing w:after="0" w:line="264" w:lineRule="auto"/>
      <w:jc w:val="center"/>
      <w:outlineLvl w:val="3"/>
    </w:pPr>
    <w:rPr>
      <w:rFonts w:ascii="Arial Narrow" w:eastAsia="Times New Roman" w:hAnsi="Arial Narrow" w:cs="Arial"/>
      <w:b/>
      <w:bCs/>
      <w:sz w:val="24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F1E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661D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C4660"/>
    <w:rPr>
      <w:rFonts w:ascii="Times New Roman" w:eastAsia="Times New Roman" w:hAnsi="Times New Roman"/>
      <w:b/>
      <w:bCs/>
      <w:sz w:val="22"/>
    </w:rPr>
  </w:style>
  <w:style w:type="character" w:customStyle="1" w:styleId="Heading3Char">
    <w:name w:val="Heading 3 Char"/>
    <w:basedOn w:val="DefaultParagraphFont"/>
    <w:link w:val="Heading3"/>
    <w:rsid w:val="002C4660"/>
    <w:rPr>
      <w:rFonts w:ascii="AGaramond" w:eastAsia="Times New Roman" w:hAnsi="AGaramond"/>
      <w:b/>
      <w:smallCaps/>
      <w:sz w:val="22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2C4660"/>
    <w:rPr>
      <w:rFonts w:ascii="Arial Narrow" w:eastAsia="Times New Roman" w:hAnsi="Arial Narrow" w:cs="Arial"/>
      <w:b/>
      <w:bCs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84B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B7C"/>
  </w:style>
  <w:style w:type="paragraph" w:styleId="Footer">
    <w:name w:val="footer"/>
    <w:basedOn w:val="Normal"/>
    <w:link w:val="FooterChar"/>
    <w:uiPriority w:val="99"/>
    <w:unhideWhenUsed/>
    <w:rsid w:val="00D84B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B7C"/>
  </w:style>
  <w:style w:type="paragraph" w:styleId="BalloonText">
    <w:name w:val="Balloon Text"/>
    <w:basedOn w:val="Normal"/>
    <w:link w:val="BalloonTextChar"/>
    <w:unhideWhenUsed/>
    <w:rsid w:val="00D84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4B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0D2824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500DEA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D04A7"/>
    <w:pPr>
      <w:ind w:left="720"/>
    </w:pPr>
  </w:style>
  <w:style w:type="table" w:styleId="TableGrid">
    <w:name w:val="Table Grid"/>
    <w:basedOn w:val="TableNormal"/>
    <w:uiPriority w:val="59"/>
    <w:rsid w:val="00113E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DefaultParagraphFont"/>
    <w:rsid w:val="000F00FE"/>
  </w:style>
  <w:style w:type="character" w:styleId="FollowedHyperlink">
    <w:name w:val="FollowedHyperlink"/>
    <w:basedOn w:val="DefaultParagraphFont"/>
    <w:uiPriority w:val="99"/>
    <w:semiHidden/>
    <w:unhideWhenUsed/>
    <w:rsid w:val="00572864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606609"/>
    <w:rPr>
      <w:b/>
      <w:bCs/>
    </w:rPr>
  </w:style>
  <w:style w:type="character" w:customStyle="1" w:styleId="apple-converted-space">
    <w:name w:val="apple-converted-space"/>
    <w:basedOn w:val="DefaultParagraphFont"/>
    <w:rsid w:val="00606609"/>
  </w:style>
  <w:style w:type="paragraph" w:customStyle="1" w:styleId="ecxmsonormal">
    <w:name w:val="ecxmsonormal"/>
    <w:basedOn w:val="Normal"/>
    <w:rsid w:val="006066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6609"/>
    <w:rPr>
      <w:rFonts w:ascii="Courier New" w:eastAsia="Times New Roman" w:hAnsi="Courier New" w:cs="Courier New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66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66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6609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6609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6609"/>
    <w:rPr>
      <w:b/>
      <w:bCs/>
    </w:rPr>
  </w:style>
  <w:style w:type="paragraph" w:styleId="BodyText3">
    <w:name w:val="Body Text 3"/>
    <w:basedOn w:val="Normal"/>
    <w:link w:val="BodyText3Char"/>
    <w:rsid w:val="00606609"/>
    <w:pPr>
      <w:spacing w:after="0" w:line="240" w:lineRule="auto"/>
      <w:jc w:val="both"/>
    </w:pPr>
    <w:rPr>
      <w:rFonts w:ascii="CG Times" w:eastAsia="Times New Roman" w:hAnsi="CG Times" w:cs="Angsana New"/>
      <w:szCs w:val="20"/>
    </w:rPr>
  </w:style>
  <w:style w:type="character" w:customStyle="1" w:styleId="BodyText3Char">
    <w:name w:val="Body Text 3 Char"/>
    <w:basedOn w:val="DefaultParagraphFont"/>
    <w:link w:val="BodyText3"/>
    <w:rsid w:val="00606609"/>
    <w:rPr>
      <w:rFonts w:ascii="CG Times" w:eastAsia="Times New Roman" w:hAnsi="CG Times" w:cs="Angsana New"/>
      <w:sz w:val="22"/>
    </w:rPr>
  </w:style>
  <w:style w:type="paragraph" w:styleId="BodyText">
    <w:name w:val="Body Text"/>
    <w:basedOn w:val="Normal"/>
    <w:link w:val="BodyTextChar"/>
    <w:rsid w:val="00606609"/>
    <w:pPr>
      <w:spacing w:after="0" w:line="240" w:lineRule="auto"/>
      <w:jc w:val="both"/>
    </w:pPr>
    <w:rPr>
      <w:rFonts w:ascii="Arial" w:eastAsia="Times New Roman" w:hAnsi="Arial" w:cs="Angsana New"/>
      <w:snapToGrid w:val="0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606609"/>
    <w:rPr>
      <w:rFonts w:ascii="Arial" w:eastAsia="Times New Roman" w:hAnsi="Arial" w:cs="Angsana New"/>
      <w:snapToGrid w:val="0"/>
      <w:color w:val="000000"/>
      <w:sz w:val="22"/>
    </w:rPr>
  </w:style>
  <w:style w:type="character" w:styleId="Emphasis">
    <w:name w:val="Emphasis"/>
    <w:basedOn w:val="DefaultParagraphFont"/>
    <w:uiPriority w:val="20"/>
    <w:qFormat/>
    <w:rsid w:val="001C596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853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character" w:customStyle="1" w:styleId="Heading5Char">
    <w:name w:val="Heading 5 Char"/>
    <w:basedOn w:val="DefaultParagraphFont"/>
    <w:link w:val="Heading5"/>
    <w:uiPriority w:val="9"/>
    <w:rsid w:val="008F1E47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aqj">
    <w:name w:val="aqj"/>
    <w:basedOn w:val="DefaultParagraphFont"/>
    <w:rsid w:val="003946A2"/>
  </w:style>
  <w:style w:type="paragraph" w:customStyle="1" w:styleId="m-7904858219280506426gmail-msonospacing">
    <w:name w:val="m_-7904858219280506426gmail-msonospacing"/>
    <w:basedOn w:val="Normal"/>
    <w:rsid w:val="003946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paragraph" w:customStyle="1" w:styleId="m-2260325648084049472gmail-msonospacing">
    <w:name w:val="m_-2260325648084049472gmail-msonospacing"/>
    <w:basedOn w:val="Normal"/>
    <w:rsid w:val="00DA6E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character" w:customStyle="1" w:styleId="Heading6Char">
    <w:name w:val="Heading 6 Char"/>
    <w:basedOn w:val="DefaultParagraphFont"/>
    <w:link w:val="Heading6"/>
    <w:uiPriority w:val="9"/>
    <w:rsid w:val="007661D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1F7A4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8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1791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9" w:color="0000FF"/>
            <w:bottom w:val="none" w:sz="0" w:space="0" w:color="auto"/>
            <w:right w:val="none" w:sz="0" w:space="0" w:color="auto"/>
          </w:divBdr>
          <w:divsChild>
            <w:div w:id="143196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90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93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00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59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9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6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915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4997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29681">
          <w:marLeft w:val="0"/>
          <w:marRight w:val="0"/>
          <w:marTop w:val="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286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052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2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tion.gov.b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ahe.gov.bt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tion.gov.b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Letterhead,%20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5D6C2-7D4F-4969-9ACD-10F4EAE72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Letterhead, 2019</Template>
  <TotalTime>1626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Links>
    <vt:vector size="6" baseType="variant">
      <vt:variant>
        <vt:i4>65623</vt:i4>
      </vt:variant>
      <vt:variant>
        <vt:i4>0</vt:i4>
      </vt:variant>
      <vt:variant>
        <vt:i4>0</vt:i4>
      </vt:variant>
      <vt:variant>
        <vt:i4>5</vt:i4>
      </vt:variant>
      <vt:variant>
        <vt:lpwstr>http://www.education.gov.bt/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Baburam Sherpa</dc:creator>
  <cp:lastModifiedBy>Microsoft account</cp:lastModifiedBy>
  <cp:revision>64</cp:revision>
  <cp:lastPrinted>2021-04-12T07:21:00Z</cp:lastPrinted>
  <dcterms:created xsi:type="dcterms:W3CDTF">2020-06-24T09:47:00Z</dcterms:created>
  <dcterms:modified xsi:type="dcterms:W3CDTF">2022-03-13T14:13:00Z</dcterms:modified>
</cp:coreProperties>
</file>